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D08A" w14:textId="230190A2" w:rsidR="003A6D60" w:rsidRPr="00AF6570" w:rsidRDefault="003A6D60" w:rsidP="00251F6F">
      <w:pPr>
        <w:ind w:left="3261" w:right="849"/>
        <w:rPr>
          <w:rFonts w:asciiTheme="minorHAnsi" w:hAnsiTheme="minorHAnsi" w:cstheme="minorHAnsi"/>
          <w:b/>
          <w:color w:val="000000" w:themeColor="text1"/>
          <w:sz w:val="56"/>
          <w:szCs w:val="56"/>
        </w:rPr>
      </w:pPr>
      <w:r w:rsidRPr="00AF6570">
        <w:rPr>
          <w:rFonts w:asciiTheme="minorHAnsi" w:hAnsiTheme="minorHAnsi" w:cstheme="minorHAnsi"/>
          <w:b/>
          <w:noProof/>
          <w:color w:val="000000" w:themeColor="text1"/>
          <w:sz w:val="48"/>
          <w:szCs w:val="56"/>
        </w:rPr>
        <w:drawing>
          <wp:anchor distT="0" distB="0" distL="114300" distR="114300" simplePos="0" relativeHeight="251661312" behindDoc="0" locked="0" layoutInCell="1" allowOverlap="1" wp14:anchorId="16F43880" wp14:editId="7FE58F58">
            <wp:simplePos x="0" y="0"/>
            <wp:positionH relativeFrom="column">
              <wp:posOffset>-65443</wp:posOffset>
            </wp:positionH>
            <wp:positionV relativeFrom="paragraph">
              <wp:posOffset>-119417</wp:posOffset>
            </wp:positionV>
            <wp:extent cx="1918447" cy="2324160"/>
            <wp:effectExtent l="0" t="0" r="0" b="0"/>
            <wp:wrapNone/>
            <wp:docPr id="125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 d’écran 2019-07-08 à 23.14.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447" cy="232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66B71" w14:textId="1106B194" w:rsidR="003A6D60" w:rsidRPr="00AF6570" w:rsidRDefault="00251F6F" w:rsidP="00CA1974">
      <w:pPr>
        <w:ind w:left="3686" w:right="849"/>
        <w:rPr>
          <w:rFonts w:asciiTheme="minorHAnsi" w:hAnsiTheme="minorHAnsi" w:cstheme="minorHAnsi"/>
          <w:b/>
          <w:color w:val="000000" w:themeColor="text1"/>
          <w:sz w:val="96"/>
          <w:szCs w:val="56"/>
        </w:rPr>
      </w:pPr>
      <w:r w:rsidRPr="00AF6570">
        <w:rPr>
          <w:rFonts w:asciiTheme="minorHAnsi" w:hAnsiTheme="minorHAnsi" w:cstheme="minorHAnsi"/>
          <w:b/>
          <w:color w:val="000000" w:themeColor="text1"/>
          <w:sz w:val="96"/>
          <w:szCs w:val="56"/>
        </w:rPr>
        <w:t>202</w:t>
      </w:r>
      <w:r w:rsidR="00551645" w:rsidRPr="00AF6570">
        <w:rPr>
          <w:rFonts w:asciiTheme="minorHAnsi" w:hAnsiTheme="minorHAnsi" w:cstheme="minorHAnsi"/>
          <w:b/>
          <w:color w:val="000000" w:themeColor="text1"/>
          <w:sz w:val="96"/>
          <w:szCs w:val="56"/>
        </w:rPr>
        <w:t>7</w:t>
      </w:r>
    </w:p>
    <w:p w14:paraId="770E607A" w14:textId="04C7B329" w:rsidR="00251F6F" w:rsidRPr="00AF6570" w:rsidRDefault="00012563" w:rsidP="00CA1974">
      <w:pPr>
        <w:ind w:left="3686" w:right="849"/>
        <w:rPr>
          <w:rFonts w:asciiTheme="minorHAnsi" w:hAnsiTheme="minorHAnsi" w:cstheme="minorHAnsi"/>
          <w:b/>
          <w:smallCaps/>
          <w:color w:val="000000" w:themeColor="text1"/>
          <w:sz w:val="56"/>
          <w:szCs w:val="56"/>
        </w:rPr>
      </w:pPr>
      <w:r w:rsidRPr="00AF6570">
        <w:rPr>
          <w:rFonts w:asciiTheme="minorHAnsi" w:hAnsiTheme="minorHAnsi" w:cstheme="minorHAnsi"/>
          <w:b/>
          <w:smallCaps/>
          <w:color w:val="000000" w:themeColor="text1"/>
          <w:sz w:val="56"/>
          <w:szCs w:val="56"/>
        </w:rPr>
        <w:t>4</w:t>
      </w:r>
      <w:r w:rsidR="00551645" w:rsidRPr="00AF6570">
        <w:rPr>
          <w:rFonts w:asciiTheme="minorHAnsi" w:hAnsiTheme="minorHAnsi" w:cstheme="minorHAnsi"/>
          <w:b/>
          <w:smallCaps/>
          <w:color w:val="000000" w:themeColor="text1"/>
          <w:sz w:val="56"/>
          <w:szCs w:val="56"/>
        </w:rPr>
        <w:t>2</w:t>
      </w:r>
      <w:r w:rsidR="00251F6F" w:rsidRPr="00AF6570">
        <w:rPr>
          <w:rFonts w:asciiTheme="minorHAnsi" w:hAnsiTheme="minorHAnsi" w:cstheme="minorHAnsi"/>
          <w:b/>
          <w:color w:val="000000" w:themeColor="text1"/>
          <w:sz w:val="56"/>
          <w:szCs w:val="56"/>
          <w:vertAlign w:val="superscript"/>
        </w:rPr>
        <w:t>e</w:t>
      </w:r>
      <w:r w:rsidR="003A6D60" w:rsidRPr="00AF6570">
        <w:rPr>
          <w:rFonts w:asciiTheme="minorHAnsi" w:hAnsiTheme="minorHAnsi" w:cstheme="minorHAnsi"/>
          <w:b/>
          <w:smallCaps/>
          <w:color w:val="000000" w:themeColor="text1"/>
          <w:sz w:val="56"/>
          <w:szCs w:val="56"/>
        </w:rPr>
        <w:t xml:space="preserve"> </w:t>
      </w:r>
      <w:r w:rsidR="003A6D60" w:rsidRPr="00AF6570">
        <w:rPr>
          <w:rFonts w:asciiTheme="minorHAnsi" w:hAnsiTheme="minorHAnsi" w:cstheme="minorHAnsi"/>
          <w:b/>
          <w:sz w:val="56"/>
        </w:rPr>
        <w:t>FES</w:t>
      </w:r>
      <w:r w:rsidR="003A6D60" w:rsidRPr="00AF6570">
        <w:rPr>
          <w:rFonts w:asciiTheme="minorHAnsi" w:hAnsiTheme="minorHAnsi" w:cstheme="minorHAnsi"/>
          <w:b/>
          <w:color w:val="000000" w:themeColor="text1"/>
          <w:sz w:val="56"/>
          <w:szCs w:val="56"/>
        </w:rPr>
        <w:t xml:space="preserve">TIVAL </w:t>
      </w:r>
      <w:r w:rsidR="00251F6F" w:rsidRPr="00AF6570">
        <w:rPr>
          <w:rFonts w:asciiTheme="minorHAnsi" w:hAnsiTheme="minorHAnsi" w:cstheme="minorHAnsi"/>
          <w:b/>
          <w:color w:val="000000" w:themeColor="text1"/>
          <w:sz w:val="56"/>
          <w:szCs w:val="56"/>
        </w:rPr>
        <w:t>NATIONAL</w:t>
      </w:r>
      <w:r w:rsidR="00251F6F" w:rsidRPr="00AF6570">
        <w:rPr>
          <w:rFonts w:asciiTheme="minorHAnsi" w:hAnsiTheme="minorHAnsi" w:cstheme="minorHAnsi"/>
          <w:b/>
          <w:color w:val="000000" w:themeColor="text1"/>
          <w:sz w:val="56"/>
          <w:szCs w:val="56"/>
        </w:rPr>
        <w:br/>
      </w:r>
      <w:r w:rsidR="00B54846" w:rsidRPr="00AF6570">
        <w:rPr>
          <w:rFonts w:asciiTheme="minorHAnsi" w:hAnsiTheme="minorHAnsi" w:cstheme="minorHAnsi"/>
          <w:b/>
          <w:color w:val="000000" w:themeColor="text1"/>
          <w:sz w:val="56"/>
          <w:szCs w:val="56"/>
        </w:rPr>
        <w:t>DE THÉÂTRE</w:t>
      </w:r>
      <w:r w:rsidR="00251F6F" w:rsidRPr="00AF6570">
        <w:rPr>
          <w:rFonts w:asciiTheme="minorHAnsi" w:hAnsiTheme="minorHAnsi" w:cstheme="minorHAnsi"/>
          <w:b/>
          <w:color w:val="000000" w:themeColor="text1"/>
          <w:sz w:val="56"/>
          <w:szCs w:val="56"/>
        </w:rPr>
        <w:t xml:space="preserve"> AMATEUR</w:t>
      </w:r>
    </w:p>
    <w:p w14:paraId="02E3D2A0" w14:textId="77777777" w:rsidR="00A23A45" w:rsidRPr="00AF6570" w:rsidRDefault="00A23A45" w:rsidP="00012563">
      <w:pPr>
        <w:ind w:right="849"/>
        <w:rPr>
          <w:rFonts w:asciiTheme="minorHAnsi" w:hAnsiTheme="minorHAnsi" w:cstheme="minorHAnsi"/>
          <w:b/>
          <w:sz w:val="52"/>
          <w:szCs w:val="56"/>
        </w:rPr>
      </w:pPr>
    </w:p>
    <w:p w14:paraId="505A79CE" w14:textId="77777777" w:rsidR="00251F6F" w:rsidRPr="00AF6570" w:rsidRDefault="00251F6F" w:rsidP="00251F6F">
      <w:pPr>
        <w:jc w:val="center"/>
        <w:rPr>
          <w:rFonts w:asciiTheme="minorHAnsi" w:hAnsiTheme="minorHAnsi" w:cstheme="minorHAnsi"/>
          <w:szCs w:val="36"/>
        </w:rPr>
      </w:pPr>
    </w:p>
    <w:p w14:paraId="0BEFE606" w14:textId="12C292B9" w:rsidR="00012563" w:rsidRPr="001B6911" w:rsidRDefault="0071450E" w:rsidP="00012563">
      <w:pPr>
        <w:jc w:val="center"/>
        <w:rPr>
          <w:rFonts w:asciiTheme="minorHAnsi" w:hAnsiTheme="minorHAnsi" w:cstheme="minorHAnsi"/>
          <w:b/>
          <w:color w:val="C00000"/>
          <w:sz w:val="72"/>
        </w:rPr>
      </w:pPr>
      <w:r w:rsidRPr="001B6911">
        <w:rPr>
          <w:rFonts w:asciiTheme="minorHAnsi" w:hAnsiTheme="minorHAnsi" w:cstheme="minorHAnsi"/>
          <w:b/>
          <w:color w:val="C00000"/>
          <w:sz w:val="72"/>
        </w:rPr>
        <w:t>Sélection régionale</w:t>
      </w:r>
      <w:r w:rsidR="00012563" w:rsidRPr="001B6911">
        <w:rPr>
          <w:rFonts w:asciiTheme="minorHAnsi" w:hAnsiTheme="minorHAnsi" w:cstheme="minorHAnsi"/>
          <w:b/>
          <w:color w:val="C00000"/>
          <w:sz w:val="72"/>
        </w:rPr>
        <w:t xml:space="preserve"> Sud</w:t>
      </w:r>
    </w:p>
    <w:p w14:paraId="0F2E13B1" w14:textId="3B6A3A8A" w:rsidR="00A23A45" w:rsidRPr="00AF6570" w:rsidRDefault="00012563" w:rsidP="00251F6F">
      <w:pPr>
        <w:jc w:val="center"/>
        <w:rPr>
          <w:rFonts w:asciiTheme="minorHAnsi" w:hAnsiTheme="minorHAnsi" w:cstheme="minorHAnsi"/>
          <w:bCs/>
          <w:sz w:val="36"/>
          <w:szCs w:val="36"/>
        </w:rPr>
      </w:pPr>
      <w:r w:rsidRPr="00AF6570">
        <w:rPr>
          <w:rFonts w:asciiTheme="minorHAnsi" w:hAnsiTheme="minorHAnsi" w:cstheme="minorHAnsi"/>
          <w:bCs/>
          <w:sz w:val="36"/>
          <w:szCs w:val="36"/>
        </w:rPr>
        <w:t xml:space="preserve">Du </w:t>
      </w:r>
      <w:r w:rsidR="00C95DE3" w:rsidRPr="00AF6570">
        <w:rPr>
          <w:rFonts w:asciiTheme="minorHAnsi" w:hAnsiTheme="minorHAnsi" w:cstheme="minorHAnsi"/>
          <w:bCs/>
          <w:sz w:val="36"/>
          <w:szCs w:val="36"/>
        </w:rPr>
        <w:t>vendredi</w:t>
      </w:r>
      <w:r w:rsidRPr="00AF6570">
        <w:rPr>
          <w:rFonts w:asciiTheme="minorHAnsi" w:hAnsiTheme="minorHAnsi" w:cstheme="minorHAnsi"/>
          <w:bCs/>
          <w:sz w:val="36"/>
          <w:szCs w:val="36"/>
        </w:rPr>
        <w:t xml:space="preserve"> </w:t>
      </w:r>
      <w:r w:rsidR="00551645" w:rsidRPr="00AF6570">
        <w:rPr>
          <w:rFonts w:asciiTheme="minorHAnsi" w:hAnsiTheme="minorHAnsi" w:cstheme="minorHAnsi"/>
          <w:bCs/>
          <w:sz w:val="36"/>
          <w:szCs w:val="36"/>
        </w:rPr>
        <w:t>19</w:t>
      </w:r>
      <w:r w:rsidRPr="00AF6570">
        <w:rPr>
          <w:rFonts w:asciiTheme="minorHAnsi" w:hAnsiTheme="minorHAnsi" w:cstheme="minorHAnsi"/>
          <w:bCs/>
          <w:sz w:val="36"/>
          <w:szCs w:val="36"/>
        </w:rPr>
        <w:t xml:space="preserve"> au </w:t>
      </w:r>
      <w:r w:rsidR="00C95DE3" w:rsidRPr="00AF6570">
        <w:rPr>
          <w:rFonts w:asciiTheme="minorHAnsi" w:hAnsiTheme="minorHAnsi" w:cstheme="minorHAnsi"/>
          <w:bCs/>
          <w:sz w:val="36"/>
          <w:szCs w:val="36"/>
        </w:rPr>
        <w:t>dimanche</w:t>
      </w:r>
      <w:r w:rsidR="00551645" w:rsidRPr="00AF6570">
        <w:rPr>
          <w:rFonts w:asciiTheme="minorHAnsi" w:hAnsiTheme="minorHAnsi" w:cstheme="minorHAnsi"/>
          <w:bCs/>
          <w:sz w:val="36"/>
          <w:szCs w:val="36"/>
        </w:rPr>
        <w:t xml:space="preserve"> 21</w:t>
      </w:r>
      <w:r w:rsidRPr="00AF6570">
        <w:rPr>
          <w:rFonts w:asciiTheme="minorHAnsi" w:hAnsiTheme="minorHAnsi" w:cstheme="minorHAnsi"/>
          <w:bCs/>
          <w:sz w:val="36"/>
          <w:szCs w:val="36"/>
        </w:rPr>
        <w:t xml:space="preserve"> </w:t>
      </w:r>
      <w:r w:rsidR="006D1AE2" w:rsidRPr="00AF6570">
        <w:rPr>
          <w:rFonts w:asciiTheme="minorHAnsi" w:hAnsiTheme="minorHAnsi" w:cstheme="minorHAnsi"/>
          <w:bCs/>
          <w:sz w:val="36"/>
          <w:szCs w:val="36"/>
        </w:rPr>
        <w:t>mars</w:t>
      </w:r>
      <w:r w:rsidRPr="00AF6570">
        <w:rPr>
          <w:rFonts w:asciiTheme="minorHAnsi" w:hAnsiTheme="minorHAnsi" w:cstheme="minorHAnsi"/>
          <w:bCs/>
          <w:sz w:val="36"/>
          <w:szCs w:val="36"/>
        </w:rPr>
        <w:t xml:space="preserve"> 202</w:t>
      </w:r>
      <w:r w:rsidR="00551645" w:rsidRPr="00AF6570">
        <w:rPr>
          <w:rFonts w:asciiTheme="minorHAnsi" w:hAnsiTheme="minorHAnsi" w:cstheme="minorHAnsi"/>
          <w:bCs/>
          <w:sz w:val="36"/>
          <w:szCs w:val="36"/>
        </w:rPr>
        <w:t>7</w:t>
      </w:r>
    </w:p>
    <w:p w14:paraId="554A399C" w14:textId="77777777" w:rsidR="00012563" w:rsidRPr="00AF6570" w:rsidRDefault="00012563" w:rsidP="00251F6F">
      <w:pPr>
        <w:jc w:val="center"/>
        <w:rPr>
          <w:rFonts w:asciiTheme="minorHAnsi" w:hAnsiTheme="minorHAnsi" w:cstheme="minorHAnsi"/>
          <w:b/>
          <w:sz w:val="48"/>
          <w:szCs w:val="36"/>
        </w:rPr>
      </w:pPr>
    </w:p>
    <w:p w14:paraId="77C28A90" w14:textId="77777777" w:rsidR="00012563" w:rsidRPr="00AF6570" w:rsidRDefault="00012563" w:rsidP="00012563">
      <w:pPr>
        <w:rPr>
          <w:rFonts w:asciiTheme="minorHAnsi" w:hAnsiTheme="minorHAnsi" w:cstheme="minorHAnsi"/>
          <w:b/>
          <w:sz w:val="28"/>
          <w:szCs w:val="18"/>
        </w:rPr>
      </w:pPr>
      <w:r w:rsidRPr="00AF6570">
        <w:rPr>
          <w:rFonts w:asciiTheme="minorHAnsi" w:hAnsiTheme="minorHAnsi" w:cstheme="minorHAnsi"/>
          <w:b/>
          <w:sz w:val="28"/>
          <w:szCs w:val="18"/>
        </w:rPr>
        <w:t>CALENDRIER DU FESTIVAL</w:t>
      </w:r>
    </w:p>
    <w:p w14:paraId="7D4ABE01" w14:textId="511E611C" w:rsidR="00012563" w:rsidRPr="00AF6570" w:rsidRDefault="00012563" w:rsidP="00012563">
      <w:p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Date limite de dépôt de dossiers de candidatures :</w:t>
      </w:r>
      <w:r w:rsidR="00C95DE3" w:rsidRPr="00AF6570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551645" w:rsidRPr="00AF6570">
        <w:rPr>
          <w:rFonts w:asciiTheme="minorHAnsi" w:hAnsiTheme="minorHAnsi" w:cstheme="minorHAnsi"/>
          <w:bCs/>
          <w:sz w:val="26"/>
          <w:szCs w:val="26"/>
        </w:rPr>
        <w:t>31 décembre</w:t>
      </w:r>
      <w:r w:rsidRPr="00AF6570">
        <w:rPr>
          <w:rFonts w:asciiTheme="minorHAnsi" w:hAnsiTheme="minorHAnsi" w:cstheme="minorHAnsi"/>
          <w:bCs/>
          <w:sz w:val="26"/>
          <w:szCs w:val="26"/>
        </w:rPr>
        <w:t xml:space="preserve"> 202</w:t>
      </w:r>
      <w:r w:rsidR="006D1AE2" w:rsidRPr="00AF6570">
        <w:rPr>
          <w:rFonts w:asciiTheme="minorHAnsi" w:hAnsiTheme="minorHAnsi" w:cstheme="minorHAnsi"/>
          <w:bCs/>
          <w:sz w:val="26"/>
          <w:szCs w:val="26"/>
        </w:rPr>
        <w:t>6</w:t>
      </w:r>
    </w:p>
    <w:p w14:paraId="37682AC5" w14:textId="772176E1" w:rsidR="00012563" w:rsidRPr="00AF6570" w:rsidRDefault="00012563" w:rsidP="00012563">
      <w:p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Résultat de la commission de sélection : </w:t>
      </w:r>
      <w:r w:rsidR="00551645" w:rsidRPr="00AF6570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D1AE2" w:rsidRPr="00AF6570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551645" w:rsidRPr="00AF6570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Pr="00AF6570">
        <w:rPr>
          <w:rFonts w:asciiTheme="minorHAnsi" w:hAnsiTheme="minorHAnsi" w:cstheme="minorHAnsi"/>
          <w:bCs/>
          <w:sz w:val="26"/>
          <w:szCs w:val="26"/>
        </w:rPr>
        <w:t>février 202</w:t>
      </w:r>
      <w:r w:rsidR="00551645" w:rsidRPr="00AF6570">
        <w:rPr>
          <w:rFonts w:asciiTheme="minorHAnsi" w:hAnsiTheme="minorHAnsi" w:cstheme="minorHAnsi"/>
          <w:bCs/>
          <w:sz w:val="26"/>
          <w:szCs w:val="26"/>
        </w:rPr>
        <w:t>7</w:t>
      </w:r>
    </w:p>
    <w:p w14:paraId="323D8B87" w14:textId="59DA7B44" w:rsidR="00012563" w:rsidRPr="00AF6570" w:rsidRDefault="00012563" w:rsidP="00012563">
      <w:p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Festival : </w:t>
      </w:r>
      <w:bookmarkStart w:id="0" w:name="_Hlk177048021"/>
      <w:r w:rsidRPr="00AF6570">
        <w:rPr>
          <w:rFonts w:asciiTheme="minorHAnsi" w:hAnsiTheme="minorHAnsi" w:cstheme="minorHAnsi"/>
          <w:bCs/>
          <w:sz w:val="26"/>
          <w:szCs w:val="26"/>
        </w:rPr>
        <w:t xml:space="preserve">du </w:t>
      </w:r>
      <w:r w:rsidR="00C95DE3" w:rsidRPr="00AF6570">
        <w:rPr>
          <w:rFonts w:asciiTheme="minorHAnsi" w:hAnsiTheme="minorHAnsi" w:cstheme="minorHAnsi"/>
          <w:bCs/>
          <w:sz w:val="26"/>
          <w:szCs w:val="26"/>
        </w:rPr>
        <w:t xml:space="preserve">vendredi </w:t>
      </w:r>
      <w:r w:rsidR="00551645" w:rsidRPr="00AF6570">
        <w:rPr>
          <w:rFonts w:asciiTheme="minorHAnsi" w:hAnsiTheme="minorHAnsi" w:cstheme="minorHAnsi"/>
          <w:bCs/>
          <w:sz w:val="26"/>
          <w:szCs w:val="26"/>
        </w:rPr>
        <w:t>19</w:t>
      </w:r>
      <w:r w:rsidRPr="00AF6570">
        <w:rPr>
          <w:rFonts w:asciiTheme="minorHAnsi" w:hAnsiTheme="minorHAnsi" w:cstheme="minorHAnsi"/>
          <w:bCs/>
          <w:sz w:val="26"/>
          <w:szCs w:val="26"/>
        </w:rPr>
        <w:t xml:space="preserve"> au</w:t>
      </w:r>
      <w:r w:rsidR="00C95DE3" w:rsidRPr="00AF6570">
        <w:rPr>
          <w:rFonts w:asciiTheme="minorHAnsi" w:hAnsiTheme="minorHAnsi" w:cstheme="minorHAnsi"/>
          <w:bCs/>
          <w:sz w:val="26"/>
          <w:szCs w:val="26"/>
        </w:rPr>
        <w:t xml:space="preserve"> dimanche</w:t>
      </w:r>
      <w:r w:rsidR="00551645" w:rsidRPr="00AF6570">
        <w:rPr>
          <w:rFonts w:asciiTheme="minorHAnsi" w:hAnsiTheme="minorHAnsi" w:cstheme="minorHAnsi"/>
          <w:bCs/>
          <w:sz w:val="26"/>
          <w:szCs w:val="26"/>
        </w:rPr>
        <w:t xml:space="preserve"> 21</w:t>
      </w:r>
      <w:r w:rsidRPr="00AF6570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D1AE2" w:rsidRPr="00AF6570">
        <w:rPr>
          <w:rFonts w:asciiTheme="minorHAnsi" w:hAnsiTheme="minorHAnsi" w:cstheme="minorHAnsi"/>
          <w:bCs/>
          <w:sz w:val="26"/>
          <w:szCs w:val="26"/>
        </w:rPr>
        <w:t xml:space="preserve">mars </w:t>
      </w:r>
      <w:r w:rsidRPr="00AF6570">
        <w:rPr>
          <w:rFonts w:asciiTheme="minorHAnsi" w:hAnsiTheme="minorHAnsi" w:cstheme="minorHAnsi"/>
          <w:bCs/>
          <w:sz w:val="26"/>
          <w:szCs w:val="26"/>
        </w:rPr>
        <w:t>202</w:t>
      </w:r>
      <w:bookmarkEnd w:id="0"/>
      <w:r w:rsidR="00551645" w:rsidRPr="00AF6570">
        <w:rPr>
          <w:rFonts w:asciiTheme="minorHAnsi" w:hAnsiTheme="minorHAnsi" w:cstheme="minorHAnsi"/>
          <w:bCs/>
          <w:sz w:val="26"/>
          <w:szCs w:val="26"/>
        </w:rPr>
        <w:t>7</w:t>
      </w:r>
    </w:p>
    <w:p w14:paraId="7E1E8A36" w14:textId="77777777" w:rsidR="00012563" w:rsidRPr="00AF6570" w:rsidRDefault="00012563" w:rsidP="00012563">
      <w:pPr>
        <w:rPr>
          <w:rFonts w:asciiTheme="minorHAnsi" w:hAnsiTheme="minorHAnsi" w:cstheme="minorHAnsi"/>
          <w:b/>
          <w:sz w:val="28"/>
          <w:szCs w:val="18"/>
        </w:rPr>
      </w:pPr>
    </w:p>
    <w:p w14:paraId="74A94774" w14:textId="77777777" w:rsidR="00012563" w:rsidRPr="00AF6570" w:rsidRDefault="00012563" w:rsidP="00012563">
      <w:pPr>
        <w:rPr>
          <w:rFonts w:asciiTheme="minorHAnsi" w:hAnsiTheme="minorHAnsi" w:cstheme="minorHAnsi"/>
          <w:b/>
          <w:sz w:val="28"/>
          <w:szCs w:val="18"/>
        </w:rPr>
      </w:pPr>
      <w:r w:rsidRPr="00AF6570">
        <w:rPr>
          <w:rFonts w:asciiTheme="minorHAnsi" w:hAnsiTheme="minorHAnsi" w:cstheme="minorHAnsi"/>
          <w:b/>
          <w:sz w:val="28"/>
          <w:szCs w:val="18"/>
        </w:rPr>
        <w:t xml:space="preserve">DOSSIER D'INSCRIPTION A RETOURNER </w:t>
      </w:r>
    </w:p>
    <w:p w14:paraId="1D272780" w14:textId="77777777" w:rsidR="00012563" w:rsidRPr="00AF6570" w:rsidRDefault="00012563" w:rsidP="00012563">
      <w:p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Par cou</w:t>
      </w:r>
      <w:bookmarkStart w:id="1" w:name="_Hlk93148902"/>
      <w:r w:rsidRPr="00AF6570">
        <w:rPr>
          <w:rFonts w:asciiTheme="minorHAnsi" w:hAnsiTheme="minorHAnsi" w:cstheme="minorHAnsi"/>
          <w:bCs/>
          <w:sz w:val="26"/>
          <w:szCs w:val="26"/>
        </w:rPr>
        <w:t xml:space="preserve">rrier :  </w:t>
      </w:r>
      <w:bookmarkStart w:id="2" w:name="_Hlk118824049"/>
      <w:r w:rsidRPr="00AF6570">
        <w:rPr>
          <w:rFonts w:asciiTheme="minorHAnsi" w:hAnsiTheme="minorHAnsi" w:cstheme="minorHAnsi"/>
          <w:bCs/>
          <w:sz w:val="26"/>
          <w:szCs w:val="26"/>
        </w:rPr>
        <w:t>Elisabeth Vérun</w:t>
      </w:r>
      <w:bookmarkEnd w:id="1"/>
      <w:r w:rsidRPr="00AF6570">
        <w:rPr>
          <w:rFonts w:asciiTheme="minorHAnsi" w:hAnsiTheme="minorHAnsi" w:cstheme="minorHAnsi"/>
          <w:bCs/>
          <w:sz w:val="26"/>
          <w:szCs w:val="26"/>
        </w:rPr>
        <w:t>i, Déléguée Festhéa Sud- Chemin des gabians</w:t>
      </w:r>
      <w:r w:rsidRPr="00AF6570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AF6570">
        <w:rPr>
          <w:rFonts w:asciiTheme="minorHAnsi" w:hAnsiTheme="minorHAnsi" w:cstheme="minorHAnsi"/>
          <w:bCs/>
          <w:sz w:val="26"/>
          <w:szCs w:val="26"/>
        </w:rPr>
        <w:t>13500 Martigues</w:t>
      </w:r>
      <w:bookmarkEnd w:id="2"/>
    </w:p>
    <w:p w14:paraId="022324CF" w14:textId="77777777" w:rsidR="00012563" w:rsidRPr="00AF6570" w:rsidRDefault="00012563" w:rsidP="00012563">
      <w:pPr>
        <w:rPr>
          <w:rFonts w:asciiTheme="minorHAnsi" w:hAnsiTheme="minorHAnsi" w:cstheme="minorHAnsi"/>
          <w:noProof/>
          <w:sz w:val="28"/>
          <w:szCs w:val="28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Par mail : festheasud@gmail.com</w:t>
      </w:r>
      <w:r w:rsidRPr="00AF6570">
        <w:rPr>
          <w:rFonts w:asciiTheme="minorHAnsi" w:hAnsiTheme="minorHAnsi" w:cstheme="minorHAnsi"/>
          <w:noProof/>
          <w:sz w:val="28"/>
          <w:szCs w:val="28"/>
        </w:rPr>
        <w:t xml:space="preserve"> </w:t>
      </w:r>
    </w:p>
    <w:p w14:paraId="1947BB5F" w14:textId="77777777" w:rsidR="00012563" w:rsidRPr="00AF6570" w:rsidRDefault="00012563" w:rsidP="00012563">
      <w:pPr>
        <w:rPr>
          <w:rFonts w:asciiTheme="minorHAnsi" w:hAnsiTheme="minorHAnsi" w:cstheme="minorHAnsi"/>
          <w:b/>
          <w:sz w:val="28"/>
          <w:szCs w:val="18"/>
        </w:rPr>
      </w:pPr>
    </w:p>
    <w:p w14:paraId="6FEBD865" w14:textId="77777777" w:rsidR="00012563" w:rsidRPr="00AF6570" w:rsidRDefault="00012563" w:rsidP="00012563">
      <w:pPr>
        <w:rPr>
          <w:rFonts w:asciiTheme="minorHAnsi" w:hAnsiTheme="minorHAnsi" w:cstheme="minorHAnsi"/>
          <w:b/>
          <w:sz w:val="28"/>
          <w:szCs w:val="18"/>
        </w:rPr>
      </w:pPr>
      <w:r w:rsidRPr="00AF6570">
        <w:rPr>
          <w:rFonts w:asciiTheme="minorHAnsi" w:hAnsiTheme="minorHAnsi" w:cstheme="minorHAnsi"/>
          <w:b/>
          <w:sz w:val="28"/>
          <w:szCs w:val="18"/>
        </w:rPr>
        <w:t xml:space="preserve">DOCUMENTS A FOURNIR </w:t>
      </w:r>
    </w:p>
    <w:p w14:paraId="45D983F7" w14:textId="77777777" w:rsidR="00012563" w:rsidRPr="00AF6570" w:rsidRDefault="00012563" w:rsidP="00012563">
      <w:pPr>
        <w:numPr>
          <w:ilvl w:val="0"/>
          <w:numId w:val="12"/>
        </w:num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Dossier d’inscription </w:t>
      </w:r>
    </w:p>
    <w:p w14:paraId="44A87C83" w14:textId="77777777" w:rsidR="00012563" w:rsidRPr="00AF6570" w:rsidRDefault="00012563" w:rsidP="00012563">
      <w:pPr>
        <w:numPr>
          <w:ilvl w:val="0"/>
          <w:numId w:val="13"/>
        </w:num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Règlement du festival signé </w:t>
      </w:r>
    </w:p>
    <w:p w14:paraId="0EBD8901" w14:textId="77777777" w:rsidR="00012563" w:rsidRPr="00AF6570" w:rsidRDefault="00012563" w:rsidP="00012563">
      <w:pPr>
        <w:numPr>
          <w:ilvl w:val="0"/>
          <w:numId w:val="12"/>
        </w:num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Attestation d’assurance en cours de validité</w:t>
      </w:r>
    </w:p>
    <w:p w14:paraId="183DB5EB" w14:textId="77777777" w:rsidR="00012563" w:rsidRPr="00AF6570" w:rsidRDefault="00012563" w:rsidP="00012563">
      <w:pPr>
        <w:numPr>
          <w:ilvl w:val="0"/>
          <w:numId w:val="12"/>
        </w:num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Vidéo du spectacle </w:t>
      </w:r>
      <w:r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 xml:space="preserve">en version dématérialisée à faire parvenir par mail </w:t>
      </w:r>
    </w:p>
    <w:p w14:paraId="1278C7F3" w14:textId="77777777" w:rsidR="00012563" w:rsidRPr="00AF6570" w:rsidRDefault="00012563" w:rsidP="00012563">
      <w:pPr>
        <w:rPr>
          <w:rFonts w:asciiTheme="minorHAnsi" w:hAnsiTheme="minorHAnsi" w:cstheme="minorHAnsi"/>
          <w:bCs/>
          <w:color w:val="4472C4"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             ou</w:t>
      </w:r>
      <w:r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 xml:space="preserve">  </w:t>
      </w:r>
      <w:r w:rsidRPr="00AF6570">
        <w:rPr>
          <w:rFonts w:asciiTheme="minorHAnsi" w:hAnsiTheme="minorHAnsi" w:cstheme="minorHAnsi"/>
          <w:bCs/>
          <w:sz w:val="26"/>
          <w:szCs w:val="26"/>
        </w:rPr>
        <w:t xml:space="preserve">DVD du spectacle </w:t>
      </w:r>
      <w:r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 xml:space="preserve">à faire parvenir par courrier </w:t>
      </w:r>
    </w:p>
    <w:p w14:paraId="3E9B6502" w14:textId="6FDA2208" w:rsidR="00012563" w:rsidRPr="00AF6570" w:rsidRDefault="00012563" w:rsidP="00012563">
      <w:pPr>
        <w:numPr>
          <w:ilvl w:val="0"/>
          <w:numId w:val="12"/>
        </w:numPr>
        <w:rPr>
          <w:rFonts w:asciiTheme="minorHAnsi" w:hAnsiTheme="minorHAnsi" w:cstheme="minorHAnsi"/>
          <w:bCs/>
          <w:sz w:val="26"/>
          <w:szCs w:val="26"/>
        </w:rPr>
      </w:pPr>
      <w:bookmarkStart w:id="3" w:name="_Hlk118825085"/>
      <w:r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>Une participation de 1</w:t>
      </w:r>
      <w:r w:rsidR="009F495A"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>0</w:t>
      </w:r>
      <w:r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 xml:space="preserve">€ </w:t>
      </w:r>
      <w:r w:rsidRPr="00AF6570">
        <w:rPr>
          <w:rFonts w:asciiTheme="minorHAnsi" w:hAnsiTheme="minorHAnsi" w:cstheme="minorHAnsi"/>
          <w:bCs/>
          <w:i/>
          <w:iCs/>
          <w:color w:val="4472C4"/>
          <w:sz w:val="26"/>
          <w:szCs w:val="26"/>
        </w:rPr>
        <w:t xml:space="preserve">(frais de dossier) </w:t>
      </w:r>
      <w:r w:rsidRPr="00AF6570">
        <w:rPr>
          <w:rFonts w:asciiTheme="minorHAnsi" w:hAnsiTheme="minorHAnsi" w:cstheme="minorHAnsi"/>
          <w:bCs/>
          <w:color w:val="4472C4"/>
          <w:sz w:val="26"/>
          <w:szCs w:val="26"/>
        </w:rPr>
        <w:t>à l’ordre de « Mnémosyne Cie »</w:t>
      </w:r>
      <w:r w:rsidRPr="00AF6570">
        <w:rPr>
          <w:rFonts w:asciiTheme="minorHAnsi" w:hAnsiTheme="minorHAnsi" w:cstheme="minorHAnsi"/>
          <w:bCs/>
          <w:sz w:val="26"/>
          <w:szCs w:val="26"/>
        </w:rPr>
        <w:t xml:space="preserve"> est demandée pour toute candidature déposée.</w:t>
      </w:r>
      <w:bookmarkStart w:id="4" w:name="_Hlk118825186"/>
      <w:bookmarkEnd w:id="3"/>
      <w:r w:rsidRPr="00AF6570">
        <w:rPr>
          <w:rFonts w:asciiTheme="minorHAnsi" w:hAnsiTheme="minorHAnsi" w:cstheme="minorHAnsi"/>
          <w:bCs/>
          <w:sz w:val="26"/>
          <w:szCs w:val="26"/>
        </w:rPr>
        <w:t xml:space="preserve"> </w:t>
      </w:r>
    </w:p>
    <w:p w14:paraId="6A7ECC40" w14:textId="77777777" w:rsidR="00012563" w:rsidRPr="00AF6570" w:rsidRDefault="00012563" w:rsidP="00012563">
      <w:pPr>
        <w:ind w:left="720"/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Par chèque à l’adresse suivante : Elisabeth Véruni, Déléguée Festhéa Sud- Chemin des gabians</w:t>
      </w:r>
      <w:r w:rsidRPr="00AF6570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AF6570">
        <w:rPr>
          <w:rFonts w:asciiTheme="minorHAnsi" w:hAnsiTheme="minorHAnsi" w:cstheme="minorHAnsi"/>
          <w:bCs/>
          <w:sz w:val="26"/>
          <w:szCs w:val="26"/>
        </w:rPr>
        <w:t xml:space="preserve">13500 Martigues </w:t>
      </w:r>
    </w:p>
    <w:p w14:paraId="1D6E9AE1" w14:textId="77777777" w:rsidR="00012563" w:rsidRPr="00AF6570" w:rsidRDefault="00012563" w:rsidP="00012563">
      <w:pPr>
        <w:ind w:left="709"/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Ou par virement : IBAN : FR76 3000 3012 4500 0372 6151 496</w:t>
      </w:r>
    </w:p>
    <w:p w14:paraId="3738653B" w14:textId="77777777" w:rsidR="00012563" w:rsidRPr="00AF6570" w:rsidRDefault="00012563" w:rsidP="00012563">
      <w:pPr>
        <w:ind w:left="709"/>
        <w:rPr>
          <w:rFonts w:asciiTheme="minorHAnsi" w:hAnsiTheme="minorHAnsi" w:cstheme="minorHAnsi"/>
          <w:bCs/>
          <w:sz w:val="26"/>
          <w:szCs w:val="26"/>
        </w:rPr>
      </w:pPr>
    </w:p>
    <w:bookmarkEnd w:id="4"/>
    <w:p w14:paraId="4AF028F5" w14:textId="77777777" w:rsidR="001B6911" w:rsidRDefault="00012563" w:rsidP="00012563">
      <w:pPr>
        <w:ind w:left="709"/>
        <w:rPr>
          <w:rFonts w:asciiTheme="minorHAnsi" w:hAnsiTheme="minorHAnsi" w:cstheme="minorHAnsi"/>
          <w:bCs/>
          <w:sz w:val="26"/>
          <w:szCs w:val="26"/>
          <w:u w:val="single"/>
        </w:rPr>
      </w:pPr>
      <w:r w:rsidRPr="00AF6570">
        <w:rPr>
          <w:rFonts w:asciiTheme="minorHAnsi" w:hAnsiTheme="minorHAnsi" w:cstheme="minorHAnsi"/>
          <w:bCs/>
          <w:sz w:val="26"/>
          <w:szCs w:val="26"/>
          <w:u w:val="single"/>
        </w:rPr>
        <w:t>APRES AVOIR REÇU LA NOTIFICATION PAR MAIL DE VOTRE SELECTION</w:t>
      </w:r>
    </w:p>
    <w:p w14:paraId="045E9A5D" w14:textId="249DD25B" w:rsidR="00012563" w:rsidRPr="001B6911" w:rsidRDefault="001B6911" w:rsidP="001B6911">
      <w:pPr>
        <w:ind w:left="709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1B6911"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 xml:space="preserve">Vous recevrez un nouveau dossier à remplir </w:t>
      </w:r>
      <w:proofErr w:type="gramStart"/>
      <w:r w:rsidRPr="001B6911"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>destiné</w:t>
      </w:r>
      <w:proofErr w:type="gramEnd"/>
      <w:r w:rsidRPr="001B6911"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 xml:space="preserve"> au jury et au festival de St Cyr sur Loire</w:t>
      </w:r>
      <w:r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 xml:space="preserve">, à </w:t>
      </w:r>
      <w:r w:rsidR="00012563" w:rsidRPr="001B6911"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>nous faire parvenir</w:t>
      </w:r>
      <w:r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 xml:space="preserve"> par mail </w:t>
      </w:r>
      <w:r w:rsidR="00012563" w:rsidRPr="001B6911"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 xml:space="preserve"> dans un délai de 15 jours </w:t>
      </w:r>
      <w:r>
        <w:rPr>
          <w:rFonts w:asciiTheme="minorHAnsi" w:hAnsiTheme="minorHAnsi" w:cstheme="minorHAnsi"/>
          <w:bCs/>
          <w:i/>
          <w:iCs/>
          <w:color w:val="EE0000"/>
          <w:sz w:val="26"/>
          <w:szCs w:val="26"/>
        </w:rPr>
        <w:t xml:space="preserve">ainsi que : </w:t>
      </w:r>
    </w:p>
    <w:p w14:paraId="3C548B5F" w14:textId="77777777" w:rsidR="00012563" w:rsidRPr="00AF6570" w:rsidRDefault="00012563" w:rsidP="00012563">
      <w:pPr>
        <w:numPr>
          <w:ilvl w:val="0"/>
          <w:numId w:val="12"/>
        </w:numPr>
        <w:rPr>
          <w:rFonts w:asciiTheme="minorHAnsi" w:hAnsiTheme="minorHAnsi" w:cstheme="minorHAnsi"/>
          <w:bCs/>
          <w:sz w:val="26"/>
          <w:szCs w:val="26"/>
          <w:u w:val="single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>Par courrier </w:t>
      </w:r>
      <w:r w:rsidRPr="001B6911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: Un Chèque droits d’inscription 50€ </w:t>
      </w:r>
      <w:bookmarkStart w:id="5" w:name="_Hlk118825683"/>
      <w:r w:rsidRPr="001B6911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à l’ordre de Festhéa </w:t>
      </w:r>
      <w:bookmarkEnd w:id="5"/>
    </w:p>
    <w:p w14:paraId="090A44DF" w14:textId="448F4052" w:rsidR="00A23A45" w:rsidRPr="00AF6570" w:rsidRDefault="00012563" w:rsidP="00012563">
      <w:pPr>
        <w:numPr>
          <w:ilvl w:val="0"/>
          <w:numId w:val="12"/>
        </w:numPr>
        <w:rPr>
          <w:rFonts w:asciiTheme="minorHAnsi" w:hAnsiTheme="minorHAnsi" w:cstheme="minorHAnsi"/>
          <w:bCs/>
          <w:sz w:val="26"/>
          <w:szCs w:val="26"/>
        </w:rPr>
      </w:pPr>
      <w:r w:rsidRPr="00AF6570">
        <w:rPr>
          <w:rFonts w:asciiTheme="minorHAnsi" w:hAnsiTheme="minorHAnsi" w:cstheme="minorHAnsi"/>
          <w:bCs/>
          <w:sz w:val="26"/>
          <w:szCs w:val="26"/>
        </w:rPr>
        <w:t xml:space="preserve">Par mail ou par courrier :  </w:t>
      </w:r>
      <w:r w:rsidRPr="001B6911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Autorisation SACD en cours </w:t>
      </w:r>
    </w:p>
    <w:p w14:paraId="4B046C3A" w14:textId="77777777" w:rsidR="00637765" w:rsidRPr="00AF6570" w:rsidRDefault="00637765">
      <w:pPr>
        <w:jc w:val="both"/>
        <w:rPr>
          <w:rFonts w:asciiTheme="minorHAnsi" w:hAnsiTheme="minorHAnsi" w:cstheme="minorHAnsi"/>
          <w:sz w:val="22"/>
        </w:rPr>
      </w:pPr>
    </w:p>
    <w:p w14:paraId="350EE4F0" w14:textId="6D3A3129" w:rsidR="009F495A" w:rsidRPr="001B6911" w:rsidRDefault="009F495A" w:rsidP="009F495A">
      <w:pPr>
        <w:tabs>
          <w:tab w:val="right" w:leader="dot" w:pos="9072"/>
        </w:tabs>
        <w:jc w:val="center"/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1B6911">
        <w:rPr>
          <w:rFonts w:asciiTheme="minorHAnsi" w:hAnsiTheme="minorHAnsi" w:cstheme="minorHAnsi"/>
          <w:b/>
          <w:color w:val="C00000"/>
          <w:sz w:val="40"/>
          <w:szCs w:val="40"/>
        </w:rPr>
        <w:lastRenderedPageBreak/>
        <w:t>Inscription FESTHEA 2027</w:t>
      </w:r>
    </w:p>
    <w:p w14:paraId="6199F6FD" w14:textId="7E16357C" w:rsidR="00E24943" w:rsidRPr="00AF6570" w:rsidRDefault="00E24943" w:rsidP="009F495A">
      <w:pPr>
        <w:tabs>
          <w:tab w:val="right" w:leader="dot" w:pos="9072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F6570">
        <w:rPr>
          <w:rFonts w:asciiTheme="minorHAnsi" w:hAnsiTheme="minorHAnsi" w:cstheme="minorHAnsi"/>
          <w:b/>
          <w:sz w:val="32"/>
          <w:szCs w:val="32"/>
        </w:rPr>
        <w:t xml:space="preserve">Région : </w:t>
      </w:r>
      <w:sdt>
        <w:sdtPr>
          <w:rPr>
            <w:rFonts w:asciiTheme="minorHAnsi" w:hAnsiTheme="minorHAnsi" w:cstheme="minorHAnsi"/>
            <w:b/>
            <w:sz w:val="32"/>
            <w:szCs w:val="32"/>
          </w:rPr>
          <w:alias w:val="Region"/>
          <w:tag w:val="Region"/>
          <w:id w:val="1900481865"/>
          <w:placeholder>
            <w:docPart w:val="DefaultPlaceholder_1081868575"/>
          </w:placeholder>
          <w:comboBox>
            <w:listItem w:value="Choisissez un élément."/>
            <w:listItem w:displayText="Alsace" w:value="Alsace"/>
            <w:listItem w:displayText="Aquitaine" w:value="Aquitaine"/>
            <w:listItem w:displayText="Auvergne" w:value="Auvergne"/>
            <w:listItem w:displayText="Bourgogne" w:value="Bourgogne"/>
            <w:listItem w:displayText="Bretagne" w:value="Bretagne"/>
            <w:listItem w:displayText="Centre" w:value="Centre"/>
            <w:listItem w:displayText="Champagne-Ardennes" w:value="Champagne-Ardennes"/>
            <w:listItem w:displayText="Franche-Comté" w:value="Franche-Comté"/>
            <w:listItem w:displayText="Languedoc-Roussillon" w:value="Languedoc-Roussillon"/>
            <w:listItem w:displayText="La Réunion" w:value="La Réunion"/>
            <w:listItem w:displayText="Limousin" w:value="Limousin"/>
            <w:listItem w:displayText="Lorraine" w:value="Lorraine"/>
            <w:listItem w:displayText="Midi-Pyrénées" w:value="Midi-Pyrénées"/>
            <w:listItem w:displayText="Nord - Pas-de-Calais" w:value="Nord - Pas-de-Calais"/>
            <w:listItem w:displayText="Normandie" w:value="Normandie"/>
            <w:listItem w:displayText="Paris - Ile-de-France" w:value="Paris - Ile-de-France"/>
            <w:listItem w:displayText="Provence - Alpes - Côte-d'Azur" w:value="Provence - Alpes - Côte-d'Azur"/>
            <w:listItem w:displayText="Pays-de-la-Loire" w:value="Pays-de-la-Loire"/>
            <w:listItem w:displayText="Picardie" w:value="Picardie"/>
            <w:listItem w:displayText="Poitou-Charentes" w:value="Poitou-Charentes"/>
            <w:listItem w:displayText="Rhône-Alpes" w:value="Rhône-Alpes"/>
          </w:comboBox>
        </w:sdtPr>
        <w:sdtContent>
          <w:r w:rsidR="00012563" w:rsidRPr="00AF6570">
            <w:rPr>
              <w:rFonts w:asciiTheme="minorHAnsi" w:hAnsiTheme="minorHAnsi" w:cstheme="minorHAnsi"/>
              <w:b/>
              <w:sz w:val="32"/>
              <w:szCs w:val="32"/>
            </w:rPr>
            <w:t>Provence - Alpes - Côte-d'Azur</w:t>
          </w:r>
        </w:sdtContent>
      </w:sdt>
    </w:p>
    <w:p w14:paraId="6AA53587" w14:textId="1FF11097" w:rsidR="00BF0141" w:rsidRPr="00AF6570" w:rsidRDefault="00BF0141">
      <w:pPr>
        <w:tabs>
          <w:tab w:val="right" w:leader="dot" w:pos="9072"/>
        </w:tabs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5F037247" w14:textId="4AEFA971" w:rsidR="00E24943" w:rsidRPr="001B6911" w:rsidRDefault="00E24943" w:rsidP="001B6911">
      <w:pPr>
        <w:tabs>
          <w:tab w:val="right" w:leader="dot" w:pos="9072"/>
        </w:tabs>
        <w:spacing w:line="360" w:lineRule="auto"/>
        <w:jc w:val="both"/>
        <w:rPr>
          <w:rFonts w:asciiTheme="minorHAnsi" w:hAnsiTheme="minorHAnsi" w:cstheme="minorHAnsi"/>
          <w:color w:val="C00000"/>
          <w:sz w:val="28"/>
          <w:szCs w:val="32"/>
        </w:rPr>
      </w:pPr>
      <w:r w:rsidRPr="001B6911">
        <w:rPr>
          <w:rFonts w:asciiTheme="minorHAnsi" w:hAnsiTheme="minorHAnsi" w:cstheme="minorHAnsi"/>
          <w:b/>
          <w:bCs/>
          <w:color w:val="C00000"/>
          <w:sz w:val="28"/>
          <w:szCs w:val="32"/>
        </w:rPr>
        <w:t xml:space="preserve">Nom de la </w:t>
      </w:r>
      <w:r w:rsidR="001F196C" w:rsidRPr="001B6911">
        <w:rPr>
          <w:rFonts w:asciiTheme="minorHAnsi" w:hAnsiTheme="minorHAnsi" w:cstheme="minorHAnsi"/>
          <w:b/>
          <w:bCs/>
          <w:color w:val="C00000"/>
          <w:sz w:val="28"/>
          <w:szCs w:val="32"/>
        </w:rPr>
        <w:t>compagni</w:t>
      </w:r>
      <w:r w:rsidR="009F495A" w:rsidRPr="001B6911">
        <w:rPr>
          <w:rFonts w:asciiTheme="minorHAnsi" w:hAnsiTheme="minorHAnsi" w:cstheme="minorHAnsi"/>
          <w:b/>
          <w:bCs/>
          <w:color w:val="C00000"/>
          <w:sz w:val="28"/>
          <w:szCs w:val="32"/>
        </w:rPr>
        <w:t>e :</w:t>
      </w:r>
    </w:p>
    <w:p w14:paraId="5F768C64" w14:textId="7D5692A3" w:rsidR="009F495A" w:rsidRPr="00AF6570" w:rsidRDefault="009F495A" w:rsidP="001B6911">
      <w:pPr>
        <w:tabs>
          <w:tab w:val="right" w:leader="dot" w:pos="9072"/>
        </w:tabs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>Adresse de la compagnie</w:t>
      </w:r>
      <w:r w:rsidRPr="00AF6570">
        <w:rPr>
          <w:rFonts w:asciiTheme="minorHAnsi" w:hAnsiTheme="minorHAnsi" w:cstheme="minorHAnsi"/>
          <w:sz w:val="26"/>
          <w:szCs w:val="26"/>
        </w:rPr>
        <w:t> :</w:t>
      </w:r>
    </w:p>
    <w:p w14:paraId="61F4D47C" w14:textId="77777777" w:rsidR="009F495A" w:rsidRPr="00AF6570" w:rsidRDefault="009F495A" w:rsidP="001B6911">
      <w:pPr>
        <w:tabs>
          <w:tab w:val="right" w:leader="dot" w:pos="9072"/>
        </w:tabs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</w:p>
    <w:p w14:paraId="3BBB8B5B" w14:textId="77777777" w:rsidR="009F495A" w:rsidRPr="00AF6570" w:rsidRDefault="009F495A" w:rsidP="009F495A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</w:p>
    <w:p w14:paraId="08887211" w14:textId="0BC6547B" w:rsidR="009F495A" w:rsidRPr="00AF6570" w:rsidRDefault="009F495A" w:rsidP="001B6911">
      <w:pPr>
        <w:tabs>
          <w:tab w:val="right" w:leader="dot" w:pos="9072"/>
        </w:tabs>
        <w:spacing w:after="6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>C</w:t>
      </w:r>
      <w:r w:rsidRPr="00AF6570">
        <w:rPr>
          <w:rFonts w:asciiTheme="minorHAnsi" w:hAnsiTheme="minorHAnsi" w:cstheme="minorHAnsi"/>
          <w:sz w:val="26"/>
          <w:szCs w:val="26"/>
        </w:rPr>
        <w:t xml:space="preserve">ontact de la compagnie : </w:t>
      </w:r>
    </w:p>
    <w:p w14:paraId="758CA18E" w14:textId="77777777" w:rsidR="009F495A" w:rsidRPr="00AF6570" w:rsidRDefault="009F495A" w:rsidP="009F495A">
      <w:pPr>
        <w:tabs>
          <w:tab w:val="right" w:leader="dot" w:pos="9072"/>
        </w:tabs>
        <w:spacing w:after="120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Adresse : </w:t>
      </w:r>
    </w:p>
    <w:p w14:paraId="2F1ECB4F" w14:textId="77777777" w:rsidR="009F495A" w:rsidRPr="00AF6570" w:rsidRDefault="009F495A" w:rsidP="009F495A">
      <w:pPr>
        <w:tabs>
          <w:tab w:val="right" w:leader="dot" w:pos="7371"/>
        </w:tabs>
        <w:jc w:val="both"/>
        <w:rPr>
          <w:rFonts w:asciiTheme="minorHAnsi" w:hAnsiTheme="minorHAnsi" w:cstheme="minorHAnsi"/>
          <w:sz w:val="26"/>
          <w:szCs w:val="26"/>
        </w:rPr>
      </w:pPr>
    </w:p>
    <w:p w14:paraId="4B6A5FF4" w14:textId="19CA8800" w:rsidR="009F495A" w:rsidRPr="00AF6570" w:rsidRDefault="009F495A" w:rsidP="001B6911">
      <w:pPr>
        <w:tabs>
          <w:tab w:val="left" w:pos="4678"/>
          <w:tab w:val="right" w:pos="9072"/>
        </w:tabs>
        <w:spacing w:after="60"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Téléphone : </w:t>
      </w:r>
      <w:r w:rsidRPr="00AF6570">
        <w:rPr>
          <w:rFonts w:asciiTheme="minorHAnsi" w:hAnsiTheme="minorHAnsi" w:cstheme="minorHAnsi"/>
          <w:sz w:val="26"/>
          <w:szCs w:val="26"/>
        </w:rPr>
        <w:tab/>
      </w:r>
      <w:r w:rsidRPr="00AF6570">
        <w:rPr>
          <w:rFonts w:asciiTheme="minorHAnsi" w:hAnsiTheme="minorHAnsi" w:cstheme="minorHAnsi"/>
          <w:sz w:val="26"/>
          <w:szCs w:val="26"/>
        </w:rPr>
        <w:t xml:space="preserve">    </w:t>
      </w:r>
      <w:r w:rsidRPr="00AF6570">
        <w:rPr>
          <w:rFonts w:asciiTheme="minorHAnsi" w:hAnsiTheme="minorHAnsi" w:cstheme="minorHAnsi"/>
          <w:sz w:val="26"/>
          <w:szCs w:val="26"/>
        </w:rPr>
        <w:tab/>
        <w:t xml:space="preserve"> </w:t>
      </w:r>
    </w:p>
    <w:p w14:paraId="4AEFEDB4" w14:textId="77777777" w:rsidR="009F495A" w:rsidRPr="00AF6570" w:rsidRDefault="009F495A" w:rsidP="001B6911">
      <w:pPr>
        <w:tabs>
          <w:tab w:val="left" w:leader="dot" w:pos="5670"/>
          <w:tab w:val="right" w:leader="dot" w:pos="9072"/>
        </w:tabs>
        <w:spacing w:after="120"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Courriel : </w:t>
      </w:r>
    </w:p>
    <w:p w14:paraId="25B799E2" w14:textId="09D03122" w:rsidR="00E63E63" w:rsidRPr="00AF6570" w:rsidRDefault="009F495A" w:rsidP="009F495A">
      <w:pPr>
        <w:tabs>
          <w:tab w:val="right" w:leader="dot" w:pos="9072"/>
        </w:tabs>
        <w:spacing w:after="120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Nombre total de membres dans la compagnie : </w:t>
      </w:r>
    </w:p>
    <w:p w14:paraId="6D8BA926" w14:textId="77777777" w:rsidR="009F495A" w:rsidRPr="00AF6570" w:rsidRDefault="009F495A">
      <w:pPr>
        <w:tabs>
          <w:tab w:val="right" w:leader="dot" w:pos="9072"/>
        </w:tabs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16588BB4" w14:textId="71C94C8F" w:rsidR="00AF6570" w:rsidRPr="001B6911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b/>
          <w:bCs/>
          <w:color w:val="C00000"/>
          <w:sz w:val="28"/>
          <w:szCs w:val="32"/>
        </w:rPr>
      </w:pPr>
      <w:r w:rsidRPr="001B6911">
        <w:rPr>
          <w:rFonts w:asciiTheme="minorHAnsi" w:hAnsiTheme="minorHAnsi" w:cstheme="minorHAnsi"/>
          <w:b/>
          <w:bCs/>
          <w:color w:val="C00000"/>
          <w:sz w:val="28"/>
          <w:szCs w:val="32"/>
        </w:rPr>
        <w:t>RENSEIGNEMENTS SUR LA PIÈCE PRESENTÉE</w:t>
      </w:r>
    </w:p>
    <w:p w14:paraId="3ADAAE4C" w14:textId="77777777" w:rsidR="00AF6570" w:rsidRPr="00AF6570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b/>
          <w:bCs/>
          <w:sz w:val="28"/>
          <w:szCs w:val="32"/>
        </w:rPr>
      </w:pPr>
    </w:p>
    <w:p w14:paraId="5DF445A4" w14:textId="77777777" w:rsidR="00AF6570" w:rsidRPr="00AF6570" w:rsidRDefault="00AF6570" w:rsidP="00AF6570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Titre : </w:t>
      </w:r>
    </w:p>
    <w:p w14:paraId="7F2088D4" w14:textId="77777777" w:rsidR="00AF6570" w:rsidRPr="00AF6570" w:rsidRDefault="00AF6570" w:rsidP="00AF6570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Auteur : </w:t>
      </w:r>
    </w:p>
    <w:p w14:paraId="1E2E2E92" w14:textId="77777777" w:rsidR="00AF6570" w:rsidRPr="00AF6570" w:rsidRDefault="00AF6570" w:rsidP="00AF6570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Genre : </w:t>
      </w:r>
    </w:p>
    <w:p w14:paraId="6CBD4CC3" w14:textId="77777777" w:rsidR="00AF6570" w:rsidRPr="00AF6570" w:rsidRDefault="00AF6570" w:rsidP="00AF6570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Catégorie d’âge des spectateurs : </w:t>
      </w:r>
    </w:p>
    <w:p w14:paraId="3536B7BF" w14:textId="77777777" w:rsidR="00AF6570" w:rsidRPr="00AF6570" w:rsidRDefault="00AF6570" w:rsidP="00AF6570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</w:p>
    <w:p w14:paraId="0F33EB3D" w14:textId="77777777" w:rsidR="00AF6570" w:rsidRPr="00AF6570" w:rsidRDefault="00AF6570" w:rsidP="00AF6570">
      <w:pPr>
        <w:tabs>
          <w:tab w:val="right" w:leader="dot" w:pos="9072"/>
        </w:tabs>
        <w:jc w:val="both"/>
        <w:rPr>
          <w:rFonts w:asciiTheme="minorHAnsi" w:hAnsiTheme="minorHAnsi" w:cstheme="minorHAnsi"/>
          <w:i/>
          <w:iCs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Durée </w:t>
      </w:r>
      <w:r w:rsidRPr="00AF6570">
        <w:rPr>
          <w:rFonts w:asciiTheme="minorHAnsi" w:hAnsiTheme="minorHAnsi" w:cstheme="minorHAnsi"/>
          <w:i/>
          <w:iCs/>
        </w:rPr>
        <w:t>(Attention : vérifier que le spectacle est bien conforme aux limites de temps indiquées !)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92"/>
        <w:gridCol w:w="993"/>
      </w:tblGrid>
      <w:tr w:rsidR="00AF6570" w:rsidRPr="00AF6570" w14:paraId="3106B867" w14:textId="77777777" w:rsidTr="00AF6570">
        <w:trPr>
          <w:trHeight w:hRule="exact" w:val="778"/>
        </w:trPr>
        <w:tc>
          <w:tcPr>
            <w:tcW w:w="7792" w:type="dxa"/>
            <w:vAlign w:val="center"/>
          </w:tcPr>
          <w:p w14:paraId="1C2D8A4D" w14:textId="77777777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 xml:space="preserve">Durée du montage (installation décors </w:t>
            </w:r>
          </w:p>
          <w:p w14:paraId="55D43643" w14:textId="7AF1754A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+ réglage lumières) :</w:t>
            </w:r>
          </w:p>
        </w:tc>
        <w:tc>
          <w:tcPr>
            <w:tcW w:w="993" w:type="dxa"/>
            <w:vAlign w:val="center"/>
          </w:tcPr>
          <w:p w14:paraId="49327D88" w14:textId="77777777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proofErr w:type="gramStart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0:</w:t>
            </w:r>
            <w:proofErr w:type="gramEnd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00</w:t>
            </w:r>
          </w:p>
        </w:tc>
      </w:tr>
      <w:tr w:rsidR="00AF6570" w:rsidRPr="00AF6570" w14:paraId="46BCEF60" w14:textId="77777777" w:rsidTr="002078DA">
        <w:trPr>
          <w:trHeight w:hRule="exact" w:val="397"/>
        </w:trPr>
        <w:tc>
          <w:tcPr>
            <w:tcW w:w="7792" w:type="dxa"/>
            <w:tcBorders>
              <w:bottom w:val="single" w:sz="4" w:space="0" w:color="000000"/>
            </w:tcBorders>
            <w:vAlign w:val="center"/>
          </w:tcPr>
          <w:p w14:paraId="69DD13C5" w14:textId="12141C59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Durée de la pièce (ne doit pas excéder 1h</w:t>
            </w: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3</w:t>
            </w: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0)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614C49ED" w14:textId="77777777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proofErr w:type="gramStart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0:</w:t>
            </w:r>
            <w:proofErr w:type="gramEnd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00</w:t>
            </w:r>
          </w:p>
        </w:tc>
      </w:tr>
      <w:tr w:rsidR="00AF6570" w:rsidRPr="00AF6570" w14:paraId="38752BF3" w14:textId="77777777" w:rsidTr="002078DA">
        <w:trPr>
          <w:trHeight w:hRule="exact" w:val="397"/>
        </w:trPr>
        <w:tc>
          <w:tcPr>
            <w:tcW w:w="7792" w:type="dxa"/>
            <w:tcBorders>
              <w:bottom w:val="single" w:sz="18" w:space="0" w:color="000000"/>
            </w:tcBorders>
            <w:vAlign w:val="center"/>
          </w:tcPr>
          <w:p w14:paraId="59380D64" w14:textId="77777777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Durée du démontage :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vAlign w:val="center"/>
          </w:tcPr>
          <w:p w14:paraId="56669529" w14:textId="77777777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proofErr w:type="gramStart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0:</w:t>
            </w:r>
            <w:proofErr w:type="gramEnd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00</w:t>
            </w:r>
          </w:p>
        </w:tc>
      </w:tr>
      <w:tr w:rsidR="00AF6570" w:rsidRPr="00AF6570" w14:paraId="02CCCB54" w14:textId="77777777" w:rsidTr="00AF6570">
        <w:trPr>
          <w:trHeight w:hRule="exact" w:val="1043"/>
        </w:trPr>
        <w:tc>
          <w:tcPr>
            <w:tcW w:w="7792" w:type="dxa"/>
            <w:tcBorders>
              <w:top w:val="single" w:sz="18" w:space="0" w:color="000000"/>
            </w:tcBorders>
            <w:vAlign w:val="center"/>
          </w:tcPr>
          <w:p w14:paraId="0223CBE5" w14:textId="0C920D89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 xml:space="preserve">Durée totale (= montage + pièce + </w:t>
            </w: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démontage) (</w:t>
            </w:r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ne doit pas excéder 4h) :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vAlign w:val="center"/>
          </w:tcPr>
          <w:p w14:paraId="3251AFAA" w14:textId="77777777" w:rsidR="00AF6570" w:rsidRPr="00AF6570" w:rsidRDefault="00AF6570" w:rsidP="00AF6570">
            <w:pPr>
              <w:tabs>
                <w:tab w:val="right" w:leader="dot" w:pos="907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proofErr w:type="gramStart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0:</w:t>
            </w:r>
            <w:proofErr w:type="gramEnd"/>
            <w:r w:rsidRPr="00AF6570">
              <w:rPr>
                <w:rFonts w:asciiTheme="minorHAnsi" w:hAnsiTheme="minorHAnsi" w:cstheme="minorHAnsi"/>
                <w:sz w:val="26"/>
                <w:szCs w:val="26"/>
              </w:rPr>
              <w:t>00</w:t>
            </w:r>
          </w:p>
        </w:tc>
      </w:tr>
    </w:tbl>
    <w:p w14:paraId="171085DC" w14:textId="1DC8B333" w:rsidR="00E24943" w:rsidRPr="00AF6570" w:rsidRDefault="002A0DD6" w:rsidP="00F413B4">
      <w:pPr>
        <w:tabs>
          <w:tab w:val="right" w:leader="dot" w:pos="9072"/>
        </w:tabs>
        <w:jc w:val="both"/>
        <w:rPr>
          <w:rFonts w:asciiTheme="minorHAnsi" w:hAnsiTheme="minorHAnsi" w:cstheme="minorHAnsi"/>
          <w:b/>
          <w:bCs/>
          <w:sz w:val="28"/>
          <w:szCs w:val="32"/>
        </w:rPr>
      </w:pPr>
      <w:r w:rsidRPr="00AF6570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</w:p>
    <w:p w14:paraId="5E50DBAB" w14:textId="77777777" w:rsidR="00AF6570" w:rsidRPr="001B6911" w:rsidRDefault="00AF6570" w:rsidP="001B6911">
      <w:pPr>
        <w:tabs>
          <w:tab w:val="right" w:leader="dot" w:pos="9072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1B6911">
        <w:rPr>
          <w:rFonts w:asciiTheme="minorHAnsi" w:hAnsiTheme="minorHAnsi" w:cstheme="minorHAnsi"/>
          <w:sz w:val="26"/>
          <w:szCs w:val="26"/>
        </w:rPr>
        <w:t>Résumé de la pièce : (ce résumé sera inséré dans le programme en cas de sélection)</w:t>
      </w:r>
    </w:p>
    <w:p w14:paraId="5F080789" w14:textId="77777777" w:rsidR="00AF6570" w:rsidRPr="001B6911" w:rsidRDefault="00AF6570" w:rsidP="001B6911">
      <w:pPr>
        <w:tabs>
          <w:tab w:val="right" w:leader="dot" w:pos="9072"/>
        </w:tabs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1B6911">
        <w:rPr>
          <w:rFonts w:asciiTheme="minorHAnsi" w:hAnsiTheme="minorHAnsi" w:cstheme="minorHAnsi"/>
          <w:i/>
          <w:iCs/>
          <w:sz w:val="26"/>
          <w:szCs w:val="26"/>
        </w:rPr>
        <w:t>merci de limiter ce résumé à 100 mots ou 500 caractères</w:t>
      </w:r>
    </w:p>
    <w:p w14:paraId="1777738A" w14:textId="77777777" w:rsidR="001B6911" w:rsidRDefault="001B6911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6"/>
          <w:szCs w:val="26"/>
        </w:rPr>
      </w:pPr>
    </w:p>
    <w:p w14:paraId="08278557" w14:textId="77777777" w:rsidR="00AF6570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6"/>
          <w:szCs w:val="26"/>
        </w:rPr>
      </w:pPr>
    </w:p>
    <w:p w14:paraId="3BFC4B90" w14:textId="6BFDF186" w:rsidR="00AF6570" w:rsidRPr="00AF6570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>Déjà jouée par la compagnie :</w:t>
      </w:r>
      <w:r w:rsidRPr="00AF6570">
        <w:rPr>
          <w:rFonts w:asciiTheme="minorHAnsi" w:hAnsiTheme="minorHAnsi" w:cstheme="minorHAnsi"/>
          <w:sz w:val="26"/>
          <w:szCs w:val="26"/>
        </w:rPr>
        <w:t xml:space="preserve">   </w:t>
      </w:r>
      <w:r w:rsidRPr="00AF6570">
        <w:rPr>
          <w:rFonts w:asciiTheme="minorHAnsi" w:hAnsiTheme="minorHAnsi" w:cstheme="minorHAnsi"/>
          <w:sz w:val="26"/>
          <w:szCs w:val="26"/>
        </w:rPr>
        <w:t xml:space="preserve">oui </w:t>
      </w:r>
      <w:sdt>
        <w:sdtPr>
          <w:rPr>
            <w:rFonts w:asciiTheme="minorHAnsi" w:hAnsiTheme="minorHAnsi" w:cstheme="minorHAnsi"/>
            <w:sz w:val="26"/>
            <w:szCs w:val="26"/>
          </w:rPr>
          <w:id w:val="1140394959"/>
          <w14:checkbox>
            <w14:checked w14:val="0"/>
            <w14:checkedState w14:val="2612" w14:font="Yu Gothic UI"/>
            <w14:uncheckedState w14:val="2610" w14:font="Yu Gothic UI"/>
          </w14:checkbox>
        </w:sdtPr>
        <w:sdtContent>
          <w:r w:rsidRPr="00AF6570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  <w:r w:rsidRPr="00AF6570">
        <w:rPr>
          <w:rFonts w:asciiTheme="minorHAnsi" w:hAnsiTheme="minorHAnsi" w:cstheme="minorHAnsi"/>
          <w:sz w:val="26"/>
          <w:szCs w:val="26"/>
        </w:rPr>
        <w:tab/>
        <w:t xml:space="preserve">non </w:t>
      </w:r>
      <w:sdt>
        <w:sdtPr>
          <w:rPr>
            <w:rFonts w:asciiTheme="minorHAnsi" w:hAnsiTheme="minorHAnsi" w:cstheme="minorHAnsi"/>
            <w:sz w:val="26"/>
            <w:szCs w:val="26"/>
          </w:rPr>
          <w:id w:val="1524983877"/>
          <w14:checkbox>
            <w14:checked w14:val="0"/>
            <w14:checkedState w14:val="2612" w14:font="Yu Gothic UI"/>
            <w14:uncheckedState w14:val="2610" w14:font="Yu Gothic UI"/>
          </w14:checkbox>
        </w:sdtPr>
        <w:sdtContent>
          <w:r w:rsidRPr="00AF6570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</w:p>
    <w:p w14:paraId="123D0694" w14:textId="77777777" w:rsidR="00AF6570" w:rsidRPr="00AF6570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6"/>
          <w:szCs w:val="26"/>
        </w:rPr>
      </w:pPr>
    </w:p>
    <w:p w14:paraId="350FC0A7" w14:textId="77777777" w:rsidR="00AF6570" w:rsidRPr="00AF6570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Nombre de représentations prévues avant la sélection Festhéa : </w:t>
      </w:r>
    </w:p>
    <w:p w14:paraId="385E9891" w14:textId="77777777" w:rsidR="00AF6570" w:rsidRPr="00AF6570" w:rsidRDefault="00AF6570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6"/>
          <w:szCs w:val="26"/>
        </w:rPr>
      </w:pPr>
      <w:r w:rsidRPr="00AF6570">
        <w:rPr>
          <w:rFonts w:asciiTheme="minorHAnsi" w:hAnsiTheme="minorHAnsi" w:cstheme="minorHAnsi"/>
          <w:sz w:val="26"/>
          <w:szCs w:val="26"/>
        </w:rPr>
        <w:t xml:space="preserve">Nombre de représentations prévues jusqu'en novembre 2026 : </w:t>
      </w:r>
    </w:p>
    <w:p w14:paraId="7D6669BD" w14:textId="77777777" w:rsidR="0057791C" w:rsidRPr="00AF6570" w:rsidRDefault="0057791C" w:rsidP="00AF6570">
      <w:pPr>
        <w:tabs>
          <w:tab w:val="left" w:pos="4678"/>
          <w:tab w:val="right" w:pos="9072"/>
        </w:tabs>
        <w:spacing w:after="60"/>
        <w:jc w:val="both"/>
        <w:rPr>
          <w:rFonts w:asciiTheme="minorHAnsi" w:hAnsiTheme="minorHAnsi" w:cstheme="minorHAnsi"/>
          <w:sz w:val="28"/>
          <w:szCs w:val="32"/>
        </w:rPr>
      </w:pPr>
    </w:p>
    <w:p w14:paraId="0CD69B05" w14:textId="77777777" w:rsidR="00AF6570" w:rsidRPr="00AF6570" w:rsidRDefault="00AF6570" w:rsidP="00F413B4">
      <w:pPr>
        <w:tabs>
          <w:tab w:val="right" w:leader="dot" w:pos="9072"/>
        </w:tabs>
        <w:jc w:val="both"/>
        <w:rPr>
          <w:rFonts w:asciiTheme="minorHAnsi" w:hAnsiTheme="minorHAnsi" w:cstheme="minorHAnsi"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0"/>
        <w:gridCol w:w="3586"/>
        <w:gridCol w:w="3665"/>
        <w:gridCol w:w="1434"/>
      </w:tblGrid>
      <w:tr w:rsidR="0057791C" w:rsidRPr="00AF6570" w14:paraId="6D81D2A8" w14:textId="77777777" w:rsidTr="00AF6570">
        <w:tc>
          <w:tcPr>
            <w:tcW w:w="10195" w:type="dxa"/>
            <w:gridSpan w:val="4"/>
          </w:tcPr>
          <w:p w14:paraId="6D944E04" w14:textId="769C7F8A" w:rsidR="0057791C" w:rsidRPr="00AF6570" w:rsidRDefault="0057791C" w:rsidP="00832982">
            <w:pPr>
              <w:rPr>
                <w:rFonts w:asciiTheme="minorHAnsi" w:hAnsiTheme="minorHAnsi" w:cstheme="minorHAnsi"/>
                <w:b/>
                <w:bCs/>
                <w:color w:val="8A0000"/>
                <w:sz w:val="28"/>
                <w:szCs w:val="20"/>
              </w:rPr>
            </w:pPr>
            <w:r w:rsidRPr="00AF6570">
              <w:rPr>
                <w:rFonts w:asciiTheme="minorHAnsi" w:hAnsiTheme="minorHAnsi" w:cstheme="minorHAnsi"/>
                <w:b/>
                <w:bCs/>
                <w:color w:val="8A0000"/>
                <w:sz w:val="28"/>
                <w:szCs w:val="20"/>
              </w:rPr>
              <w:t xml:space="preserve">Dates et lieux précis des représentations jusqu’au </w:t>
            </w:r>
            <w:r w:rsidR="00551645" w:rsidRPr="00AF6570">
              <w:rPr>
                <w:rFonts w:asciiTheme="minorHAnsi" w:hAnsiTheme="minorHAnsi" w:cstheme="minorHAnsi"/>
                <w:b/>
                <w:bCs/>
                <w:color w:val="8A0000"/>
                <w:sz w:val="28"/>
                <w:szCs w:val="20"/>
              </w:rPr>
              <w:t>31 décembre</w:t>
            </w:r>
            <w:r w:rsidRPr="00AF6570">
              <w:rPr>
                <w:rFonts w:asciiTheme="minorHAnsi" w:hAnsiTheme="minorHAnsi" w:cstheme="minorHAnsi"/>
                <w:b/>
                <w:bCs/>
                <w:color w:val="8A0000"/>
                <w:sz w:val="28"/>
                <w:szCs w:val="20"/>
              </w:rPr>
              <w:t xml:space="preserve">  202</w:t>
            </w:r>
            <w:r w:rsidR="006D1AE2" w:rsidRPr="00AF6570">
              <w:rPr>
                <w:rFonts w:asciiTheme="minorHAnsi" w:hAnsiTheme="minorHAnsi" w:cstheme="minorHAnsi"/>
                <w:b/>
                <w:bCs/>
                <w:color w:val="8A0000"/>
                <w:sz w:val="28"/>
                <w:szCs w:val="20"/>
              </w:rPr>
              <w:t>6</w:t>
            </w:r>
          </w:p>
        </w:tc>
      </w:tr>
      <w:tr w:rsidR="0057791C" w:rsidRPr="00AF6570" w14:paraId="478B5EF2" w14:textId="77777777" w:rsidTr="00AF6570">
        <w:tc>
          <w:tcPr>
            <w:tcW w:w="1510" w:type="dxa"/>
          </w:tcPr>
          <w:p w14:paraId="287B63C1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28"/>
                <w:szCs w:val="20"/>
              </w:rPr>
            </w:pPr>
            <w:r w:rsidRPr="00AF6570">
              <w:rPr>
                <w:rFonts w:asciiTheme="minorHAnsi" w:hAnsiTheme="minorHAnsi" w:cstheme="minorHAnsi"/>
                <w:sz w:val="28"/>
                <w:szCs w:val="20"/>
              </w:rPr>
              <w:t>Date</w:t>
            </w:r>
          </w:p>
        </w:tc>
        <w:tc>
          <w:tcPr>
            <w:tcW w:w="3586" w:type="dxa"/>
          </w:tcPr>
          <w:p w14:paraId="20AEAC2C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28"/>
                <w:szCs w:val="20"/>
              </w:rPr>
            </w:pPr>
            <w:r w:rsidRPr="00AF6570">
              <w:rPr>
                <w:rFonts w:asciiTheme="minorHAnsi" w:hAnsiTheme="minorHAnsi" w:cstheme="minorHAnsi"/>
                <w:sz w:val="28"/>
                <w:szCs w:val="20"/>
              </w:rPr>
              <w:t>Ville</w:t>
            </w:r>
          </w:p>
        </w:tc>
        <w:tc>
          <w:tcPr>
            <w:tcW w:w="3665" w:type="dxa"/>
          </w:tcPr>
          <w:p w14:paraId="680FCB48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28"/>
                <w:szCs w:val="20"/>
              </w:rPr>
            </w:pPr>
            <w:r w:rsidRPr="00AF6570">
              <w:rPr>
                <w:rFonts w:asciiTheme="minorHAnsi" w:hAnsiTheme="minorHAnsi" w:cstheme="minorHAnsi"/>
                <w:sz w:val="28"/>
                <w:szCs w:val="20"/>
              </w:rPr>
              <w:t>Salle</w:t>
            </w:r>
          </w:p>
        </w:tc>
        <w:tc>
          <w:tcPr>
            <w:tcW w:w="1434" w:type="dxa"/>
          </w:tcPr>
          <w:p w14:paraId="40F664F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28"/>
                <w:szCs w:val="20"/>
              </w:rPr>
            </w:pPr>
            <w:r w:rsidRPr="00AF6570">
              <w:rPr>
                <w:rFonts w:asciiTheme="minorHAnsi" w:hAnsiTheme="minorHAnsi" w:cstheme="minorHAnsi"/>
                <w:sz w:val="28"/>
                <w:szCs w:val="20"/>
              </w:rPr>
              <w:t>Horaire</w:t>
            </w:r>
          </w:p>
        </w:tc>
      </w:tr>
      <w:tr w:rsidR="0057791C" w:rsidRPr="00AF6570" w14:paraId="56EB4709" w14:textId="77777777" w:rsidTr="00AF6570">
        <w:tc>
          <w:tcPr>
            <w:tcW w:w="1510" w:type="dxa"/>
          </w:tcPr>
          <w:p w14:paraId="48C64B3F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7A4187D9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3F05997A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54DDAAB8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1F26817C" w14:textId="77777777" w:rsidTr="00AF6570">
        <w:tc>
          <w:tcPr>
            <w:tcW w:w="1510" w:type="dxa"/>
          </w:tcPr>
          <w:p w14:paraId="1B10F738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74E8D5BD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235CAEEB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35AF3F9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50964CC4" w14:textId="77777777" w:rsidTr="00AF6570">
        <w:tc>
          <w:tcPr>
            <w:tcW w:w="1510" w:type="dxa"/>
          </w:tcPr>
          <w:p w14:paraId="2342236D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3B55DAF9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67BE5C25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0CE1E18B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56E9D9CB" w14:textId="77777777" w:rsidTr="00AF6570">
        <w:tc>
          <w:tcPr>
            <w:tcW w:w="1510" w:type="dxa"/>
          </w:tcPr>
          <w:p w14:paraId="310BC8AE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2C1E8E0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2B3AB18D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05BA4B5D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6D7218C0" w14:textId="77777777" w:rsidTr="00AF6570">
        <w:tc>
          <w:tcPr>
            <w:tcW w:w="1510" w:type="dxa"/>
          </w:tcPr>
          <w:p w14:paraId="645524A0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316AECD6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6E0C97FE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742FEBB3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0E2E1503" w14:textId="77777777" w:rsidTr="00AF6570">
        <w:tc>
          <w:tcPr>
            <w:tcW w:w="1510" w:type="dxa"/>
          </w:tcPr>
          <w:p w14:paraId="4D2C7F27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3F16C95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6836139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7D99BE7F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52366238" w14:textId="77777777" w:rsidTr="00AF6570">
        <w:tc>
          <w:tcPr>
            <w:tcW w:w="1510" w:type="dxa"/>
          </w:tcPr>
          <w:p w14:paraId="18E8C5C5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34F7DA74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23845D59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27FDE491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3AA5B311" w14:textId="77777777" w:rsidTr="00AF6570">
        <w:tc>
          <w:tcPr>
            <w:tcW w:w="1510" w:type="dxa"/>
          </w:tcPr>
          <w:p w14:paraId="0B62EC7E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6D1751B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32A61526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28861378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4B22B8C2" w14:textId="77777777" w:rsidTr="00AF6570">
        <w:tc>
          <w:tcPr>
            <w:tcW w:w="1510" w:type="dxa"/>
          </w:tcPr>
          <w:p w14:paraId="01D3702A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2782BEB2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5DDA786C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214ABC33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57791C" w:rsidRPr="00AF6570" w14:paraId="6D32EB03" w14:textId="77777777" w:rsidTr="00AF6570">
        <w:tc>
          <w:tcPr>
            <w:tcW w:w="1510" w:type="dxa"/>
          </w:tcPr>
          <w:p w14:paraId="0E16C837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1B0BA260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2860FFCA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2C41A3BA" w14:textId="77777777" w:rsidR="0057791C" w:rsidRPr="00AF6570" w:rsidRDefault="0057791C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  <w:tr w:rsidR="00AF6570" w:rsidRPr="00AF6570" w14:paraId="49FAB6EC" w14:textId="77777777" w:rsidTr="00AF6570">
        <w:tc>
          <w:tcPr>
            <w:tcW w:w="1510" w:type="dxa"/>
          </w:tcPr>
          <w:p w14:paraId="1062C2A7" w14:textId="77777777" w:rsidR="00AF6570" w:rsidRPr="00AF6570" w:rsidRDefault="00AF6570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586" w:type="dxa"/>
          </w:tcPr>
          <w:p w14:paraId="37D2398A" w14:textId="77777777" w:rsidR="00AF6570" w:rsidRPr="00AF6570" w:rsidRDefault="00AF6570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3665" w:type="dxa"/>
          </w:tcPr>
          <w:p w14:paraId="16F637CE" w14:textId="77777777" w:rsidR="00AF6570" w:rsidRPr="00AF6570" w:rsidRDefault="00AF6570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  <w:tc>
          <w:tcPr>
            <w:tcW w:w="1434" w:type="dxa"/>
          </w:tcPr>
          <w:p w14:paraId="7EC7970D" w14:textId="77777777" w:rsidR="00AF6570" w:rsidRPr="00AF6570" w:rsidRDefault="00AF6570" w:rsidP="00832982">
            <w:pPr>
              <w:rPr>
                <w:rFonts w:asciiTheme="minorHAnsi" w:hAnsiTheme="minorHAnsi" w:cstheme="minorHAnsi"/>
                <w:sz w:val="44"/>
                <w:szCs w:val="32"/>
              </w:rPr>
            </w:pPr>
          </w:p>
        </w:tc>
      </w:tr>
    </w:tbl>
    <w:p w14:paraId="092104EC" w14:textId="77777777" w:rsidR="00E24943" w:rsidRPr="00AF6570" w:rsidRDefault="00E24943">
      <w:pPr>
        <w:jc w:val="center"/>
        <w:rPr>
          <w:rFonts w:asciiTheme="minorHAnsi" w:hAnsiTheme="minorHAnsi" w:cstheme="minorHAnsi"/>
          <w:sz w:val="32"/>
        </w:rPr>
      </w:pPr>
    </w:p>
    <w:p w14:paraId="1ED91450" w14:textId="77777777" w:rsidR="00AF6570" w:rsidRPr="00AF6570" w:rsidRDefault="00AF6570" w:rsidP="00AF6570">
      <w:pPr>
        <w:pStyle w:val="Corpsdetexte"/>
        <w:tabs>
          <w:tab w:val="clear" w:pos="4536"/>
          <w:tab w:val="left" w:leader="dot" w:pos="7371"/>
        </w:tabs>
        <w:rPr>
          <w:rFonts w:asciiTheme="minorHAnsi" w:hAnsiTheme="minorHAnsi" w:cstheme="minorHAnsi"/>
          <w:sz w:val="22"/>
          <w:szCs w:val="26"/>
        </w:rPr>
      </w:pPr>
      <w:r w:rsidRPr="00AF6570">
        <w:rPr>
          <w:rFonts w:asciiTheme="minorHAnsi" w:hAnsiTheme="minorHAnsi" w:cstheme="minorHAnsi"/>
          <w:sz w:val="22"/>
          <w:szCs w:val="26"/>
        </w:rPr>
        <w:t>Je, soussigné,</w:t>
      </w:r>
      <w:r w:rsidRPr="00AF6570">
        <w:rPr>
          <w:rFonts w:asciiTheme="minorHAnsi" w:hAnsiTheme="minorHAnsi" w:cstheme="minorHAnsi"/>
          <w:sz w:val="22"/>
          <w:szCs w:val="26"/>
        </w:rPr>
        <w:tab/>
        <w:t xml:space="preserve"> responsable de la compagnie, m’engage à respecter le règlement de Festhéa en vigueur. En particulier, je certifie sur l'honneur qu’aucun des comédiens susnommés n'a exercé une activité du spectacle vivant à titre professionnel, dans sa spécialité, durant les trois années précédant le festival à la date d'inscription, conformément à l'article 2 du titre 2 du règlement de Festhéa (</w:t>
      </w:r>
      <w:r w:rsidRPr="00AF6570">
        <w:rPr>
          <w:rFonts w:asciiTheme="minorHAnsi" w:hAnsiTheme="minorHAnsi" w:cstheme="minorHAnsi"/>
          <w:i/>
          <w:sz w:val="22"/>
          <w:szCs w:val="26"/>
        </w:rPr>
        <w:t>Cette restriction ne concerne ni le metteur en scène, ni les techniciens)</w:t>
      </w:r>
      <w:r w:rsidRPr="00AF6570">
        <w:rPr>
          <w:rFonts w:asciiTheme="minorHAnsi" w:hAnsiTheme="minorHAnsi" w:cstheme="minorHAnsi"/>
          <w:sz w:val="22"/>
          <w:szCs w:val="26"/>
        </w:rPr>
        <w:t xml:space="preserve">. De même, j'engage la compagnie à se rendre disponible aux dates qui lui seront proposées pour la sélection régionale et, si elle est sélectionnée, pour la finale à Saint Cyr-sur-Loire, conformément à l’article 1 du titre 4 du règlement de Festhéa, et à présenter </w:t>
      </w:r>
      <w:r w:rsidRPr="00AF6570">
        <w:rPr>
          <w:rFonts w:asciiTheme="minorHAnsi" w:hAnsiTheme="minorHAnsi" w:cstheme="minorHAnsi"/>
          <w:sz w:val="22"/>
          <w:szCs w:val="26"/>
          <w:u w:val="single"/>
        </w:rPr>
        <w:t>gratuitement</w:t>
      </w:r>
      <w:r w:rsidRPr="00AF6570">
        <w:rPr>
          <w:rFonts w:asciiTheme="minorHAnsi" w:hAnsiTheme="minorHAnsi" w:cstheme="minorHAnsi"/>
          <w:sz w:val="22"/>
          <w:szCs w:val="26"/>
        </w:rPr>
        <w:t xml:space="preserve"> son spectacle lors de ces manifestations.</w:t>
      </w:r>
    </w:p>
    <w:p w14:paraId="08ECFB49" w14:textId="77777777" w:rsidR="00AF6570" w:rsidRPr="00AF6570" w:rsidRDefault="00AF6570" w:rsidP="00AF6570">
      <w:pPr>
        <w:tabs>
          <w:tab w:val="left" w:pos="6237"/>
        </w:tabs>
        <w:jc w:val="both"/>
        <w:rPr>
          <w:rFonts w:asciiTheme="minorHAnsi" w:hAnsiTheme="minorHAnsi" w:cstheme="minorHAnsi"/>
          <w:i/>
          <w:color w:val="FF0000"/>
          <w:sz w:val="21"/>
          <w:u w:val="single"/>
        </w:rPr>
      </w:pPr>
    </w:p>
    <w:sectPr w:rsidR="00AF6570" w:rsidRPr="00AF6570" w:rsidSect="001B6911">
      <w:footerReference w:type="default" r:id="rId9"/>
      <w:type w:val="continuous"/>
      <w:pgSz w:w="11906" w:h="16838" w:code="9"/>
      <w:pgMar w:top="893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253E" w14:textId="77777777" w:rsidR="0031623C" w:rsidRDefault="0031623C">
      <w:r>
        <w:separator/>
      </w:r>
    </w:p>
  </w:endnote>
  <w:endnote w:type="continuationSeparator" w:id="0">
    <w:p w14:paraId="6CBE8A49" w14:textId="77777777" w:rsidR="0031623C" w:rsidRDefault="0031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F131" w14:textId="74758FCB" w:rsidR="002458C0" w:rsidRPr="00915B6F" w:rsidRDefault="002458C0" w:rsidP="0010344C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6"/>
      </w:tabs>
      <w:rPr>
        <w:rFonts w:asciiTheme="minorHAnsi" w:hAnsiTheme="minorHAnsi" w:cstheme="minorHAnsi"/>
        <w:color w:val="800000"/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BC48" w14:textId="77777777" w:rsidR="0031623C" w:rsidRDefault="0031623C">
      <w:r>
        <w:separator/>
      </w:r>
    </w:p>
  </w:footnote>
  <w:footnote w:type="continuationSeparator" w:id="0">
    <w:p w14:paraId="5A1F05D7" w14:textId="77777777" w:rsidR="0031623C" w:rsidRDefault="00316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19E"/>
    <w:multiLevelType w:val="multilevel"/>
    <w:tmpl w:val="A98A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95BCB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2" w15:restartNumberingAfterBreak="0">
    <w:nsid w:val="19921DA3"/>
    <w:multiLevelType w:val="singleLevel"/>
    <w:tmpl w:val="A1027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6"/>
      </w:rPr>
    </w:lvl>
  </w:abstractNum>
  <w:abstractNum w:abstractNumId="3" w15:restartNumberingAfterBreak="0">
    <w:nsid w:val="1F970BE3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4" w15:restartNumberingAfterBreak="0">
    <w:nsid w:val="2A9D0428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5" w15:restartNumberingAfterBreak="0">
    <w:nsid w:val="2BA33F8D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6" w15:restartNumberingAfterBreak="0">
    <w:nsid w:val="2CC11F22"/>
    <w:multiLevelType w:val="singleLevel"/>
    <w:tmpl w:val="A1027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6"/>
      </w:rPr>
    </w:lvl>
  </w:abstractNum>
  <w:abstractNum w:abstractNumId="7" w15:restartNumberingAfterBreak="0">
    <w:nsid w:val="324D6674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8" w15:restartNumberingAfterBreak="0">
    <w:nsid w:val="44C2043F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9" w15:restartNumberingAfterBreak="0">
    <w:nsid w:val="46B55211"/>
    <w:multiLevelType w:val="singleLevel"/>
    <w:tmpl w:val="0B8686CA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i w:val="0"/>
        <w:sz w:val="16"/>
      </w:rPr>
    </w:lvl>
  </w:abstractNum>
  <w:abstractNum w:abstractNumId="10" w15:restartNumberingAfterBreak="0">
    <w:nsid w:val="60A85E4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7245CF"/>
    <w:multiLevelType w:val="hybridMultilevel"/>
    <w:tmpl w:val="C524A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9670E"/>
    <w:multiLevelType w:val="hybridMultilevel"/>
    <w:tmpl w:val="BB427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986936">
    <w:abstractNumId w:val="10"/>
  </w:num>
  <w:num w:numId="2" w16cid:durableId="1203903664">
    <w:abstractNumId w:val="2"/>
  </w:num>
  <w:num w:numId="3" w16cid:durableId="1263881889">
    <w:abstractNumId w:val="6"/>
  </w:num>
  <w:num w:numId="4" w16cid:durableId="917979111">
    <w:abstractNumId w:val="8"/>
  </w:num>
  <w:num w:numId="5" w16cid:durableId="317155409">
    <w:abstractNumId w:val="1"/>
  </w:num>
  <w:num w:numId="6" w16cid:durableId="1849366739">
    <w:abstractNumId w:val="7"/>
  </w:num>
  <w:num w:numId="7" w16cid:durableId="1030184710">
    <w:abstractNumId w:val="5"/>
  </w:num>
  <w:num w:numId="8" w16cid:durableId="101730787">
    <w:abstractNumId w:val="9"/>
  </w:num>
  <w:num w:numId="9" w16cid:durableId="2128348342">
    <w:abstractNumId w:val="3"/>
  </w:num>
  <w:num w:numId="10" w16cid:durableId="1320234715">
    <w:abstractNumId w:val="4"/>
  </w:num>
  <w:num w:numId="11" w16cid:durableId="319233078">
    <w:abstractNumId w:val="0"/>
  </w:num>
  <w:num w:numId="12" w16cid:durableId="1315260498">
    <w:abstractNumId w:val="11"/>
  </w:num>
  <w:num w:numId="13" w16cid:durableId="1335759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3B"/>
    <w:rsid w:val="0000448E"/>
    <w:rsid w:val="00012563"/>
    <w:rsid w:val="00012D2B"/>
    <w:rsid w:val="000158D6"/>
    <w:rsid w:val="00016A9C"/>
    <w:rsid w:val="000227D1"/>
    <w:rsid w:val="00046F67"/>
    <w:rsid w:val="000473E5"/>
    <w:rsid w:val="00066800"/>
    <w:rsid w:val="00073550"/>
    <w:rsid w:val="00082586"/>
    <w:rsid w:val="00091868"/>
    <w:rsid w:val="00093E11"/>
    <w:rsid w:val="00097C03"/>
    <w:rsid w:val="000A3D2E"/>
    <w:rsid w:val="000B4902"/>
    <w:rsid w:val="000D47E3"/>
    <w:rsid w:val="000E04BB"/>
    <w:rsid w:val="000E0658"/>
    <w:rsid w:val="000E1C81"/>
    <w:rsid w:val="000E3634"/>
    <w:rsid w:val="00101CE7"/>
    <w:rsid w:val="001029BE"/>
    <w:rsid w:val="0010344C"/>
    <w:rsid w:val="00103A4F"/>
    <w:rsid w:val="00120998"/>
    <w:rsid w:val="001341BE"/>
    <w:rsid w:val="00135057"/>
    <w:rsid w:val="00157ADC"/>
    <w:rsid w:val="00160DBB"/>
    <w:rsid w:val="00163E5B"/>
    <w:rsid w:val="00164193"/>
    <w:rsid w:val="00164DEE"/>
    <w:rsid w:val="00173F58"/>
    <w:rsid w:val="00184D57"/>
    <w:rsid w:val="00196C33"/>
    <w:rsid w:val="001A1151"/>
    <w:rsid w:val="001B6911"/>
    <w:rsid w:val="001C10E7"/>
    <w:rsid w:val="001C447A"/>
    <w:rsid w:val="001E1622"/>
    <w:rsid w:val="001F196C"/>
    <w:rsid w:val="001F41FB"/>
    <w:rsid w:val="001F6540"/>
    <w:rsid w:val="00202D99"/>
    <w:rsid w:val="0020315C"/>
    <w:rsid w:val="00210509"/>
    <w:rsid w:val="00220436"/>
    <w:rsid w:val="002232B3"/>
    <w:rsid w:val="00234F3A"/>
    <w:rsid w:val="00237787"/>
    <w:rsid w:val="0024389C"/>
    <w:rsid w:val="00245751"/>
    <w:rsid w:val="002458C0"/>
    <w:rsid w:val="00251F6F"/>
    <w:rsid w:val="00253590"/>
    <w:rsid w:val="00263470"/>
    <w:rsid w:val="00272950"/>
    <w:rsid w:val="00274FE8"/>
    <w:rsid w:val="002841F2"/>
    <w:rsid w:val="002876D4"/>
    <w:rsid w:val="00291CDA"/>
    <w:rsid w:val="002A0DD6"/>
    <w:rsid w:val="002A4FDF"/>
    <w:rsid w:val="002A7340"/>
    <w:rsid w:val="002A7764"/>
    <w:rsid w:val="002E7ACA"/>
    <w:rsid w:val="003122E6"/>
    <w:rsid w:val="0031623C"/>
    <w:rsid w:val="00347D2C"/>
    <w:rsid w:val="00361F49"/>
    <w:rsid w:val="0036670E"/>
    <w:rsid w:val="0037651B"/>
    <w:rsid w:val="003A0EF8"/>
    <w:rsid w:val="003A6D60"/>
    <w:rsid w:val="003C75F5"/>
    <w:rsid w:val="003D2466"/>
    <w:rsid w:val="003E0E6A"/>
    <w:rsid w:val="003E3AC7"/>
    <w:rsid w:val="003E3CAB"/>
    <w:rsid w:val="003E486B"/>
    <w:rsid w:val="003F4D16"/>
    <w:rsid w:val="003F5179"/>
    <w:rsid w:val="00400805"/>
    <w:rsid w:val="00404ED7"/>
    <w:rsid w:val="00423583"/>
    <w:rsid w:val="004257BE"/>
    <w:rsid w:val="004302B2"/>
    <w:rsid w:val="00430310"/>
    <w:rsid w:val="0043689A"/>
    <w:rsid w:val="00456D5D"/>
    <w:rsid w:val="00470063"/>
    <w:rsid w:val="00472B41"/>
    <w:rsid w:val="00487619"/>
    <w:rsid w:val="00487DE1"/>
    <w:rsid w:val="00497D32"/>
    <w:rsid w:val="004A1F7F"/>
    <w:rsid w:val="004A4873"/>
    <w:rsid w:val="004B5864"/>
    <w:rsid w:val="004D2FAD"/>
    <w:rsid w:val="004D7E44"/>
    <w:rsid w:val="005016B6"/>
    <w:rsid w:val="00512309"/>
    <w:rsid w:val="005133AC"/>
    <w:rsid w:val="00517757"/>
    <w:rsid w:val="005212C0"/>
    <w:rsid w:val="0052335A"/>
    <w:rsid w:val="005378A3"/>
    <w:rsid w:val="00551645"/>
    <w:rsid w:val="00557DD2"/>
    <w:rsid w:val="00572A6C"/>
    <w:rsid w:val="0057397D"/>
    <w:rsid w:val="00577493"/>
    <w:rsid w:val="0057791C"/>
    <w:rsid w:val="00581F63"/>
    <w:rsid w:val="00590587"/>
    <w:rsid w:val="00591B09"/>
    <w:rsid w:val="005A5E8F"/>
    <w:rsid w:val="005B65C5"/>
    <w:rsid w:val="005C57F6"/>
    <w:rsid w:val="005C727F"/>
    <w:rsid w:val="005D0E8B"/>
    <w:rsid w:val="005D5FB9"/>
    <w:rsid w:val="005E24B6"/>
    <w:rsid w:val="005F0D89"/>
    <w:rsid w:val="006019F4"/>
    <w:rsid w:val="00611144"/>
    <w:rsid w:val="00612CEC"/>
    <w:rsid w:val="00626C56"/>
    <w:rsid w:val="00634671"/>
    <w:rsid w:val="00637765"/>
    <w:rsid w:val="00640DE7"/>
    <w:rsid w:val="006426E2"/>
    <w:rsid w:val="0064357C"/>
    <w:rsid w:val="006477B3"/>
    <w:rsid w:val="006569C3"/>
    <w:rsid w:val="00663AE1"/>
    <w:rsid w:val="006855A1"/>
    <w:rsid w:val="0069710E"/>
    <w:rsid w:val="006B181A"/>
    <w:rsid w:val="006D1AE2"/>
    <w:rsid w:val="006D2A6A"/>
    <w:rsid w:val="006E0CBE"/>
    <w:rsid w:val="006E1791"/>
    <w:rsid w:val="006F092E"/>
    <w:rsid w:val="006F13E6"/>
    <w:rsid w:val="007004DB"/>
    <w:rsid w:val="00701FD2"/>
    <w:rsid w:val="0071450E"/>
    <w:rsid w:val="0072182F"/>
    <w:rsid w:val="00727A8F"/>
    <w:rsid w:val="00731782"/>
    <w:rsid w:val="00753E9A"/>
    <w:rsid w:val="00772ABF"/>
    <w:rsid w:val="007871F1"/>
    <w:rsid w:val="00796507"/>
    <w:rsid w:val="007C29A3"/>
    <w:rsid w:val="007D42D2"/>
    <w:rsid w:val="007E22C9"/>
    <w:rsid w:val="007E4750"/>
    <w:rsid w:val="007F06F9"/>
    <w:rsid w:val="007F3EBE"/>
    <w:rsid w:val="00807177"/>
    <w:rsid w:val="008236AB"/>
    <w:rsid w:val="00865696"/>
    <w:rsid w:val="00874CF5"/>
    <w:rsid w:val="0088496C"/>
    <w:rsid w:val="008926BC"/>
    <w:rsid w:val="008A11AC"/>
    <w:rsid w:val="008A26B5"/>
    <w:rsid w:val="008B56EA"/>
    <w:rsid w:val="008E7DB9"/>
    <w:rsid w:val="008F0C86"/>
    <w:rsid w:val="00903949"/>
    <w:rsid w:val="00915B6F"/>
    <w:rsid w:val="009177B4"/>
    <w:rsid w:val="00935D79"/>
    <w:rsid w:val="00941DB2"/>
    <w:rsid w:val="00953C63"/>
    <w:rsid w:val="00956FBA"/>
    <w:rsid w:val="00966583"/>
    <w:rsid w:val="0097043B"/>
    <w:rsid w:val="0097446C"/>
    <w:rsid w:val="00991385"/>
    <w:rsid w:val="009A09D8"/>
    <w:rsid w:val="009A4977"/>
    <w:rsid w:val="009A6696"/>
    <w:rsid w:val="009C5D24"/>
    <w:rsid w:val="009D09C5"/>
    <w:rsid w:val="009D2A51"/>
    <w:rsid w:val="009D536C"/>
    <w:rsid w:val="009D5904"/>
    <w:rsid w:val="009E52F2"/>
    <w:rsid w:val="009F495A"/>
    <w:rsid w:val="00A05D46"/>
    <w:rsid w:val="00A15062"/>
    <w:rsid w:val="00A21771"/>
    <w:rsid w:val="00A23A45"/>
    <w:rsid w:val="00A2693D"/>
    <w:rsid w:val="00A272BD"/>
    <w:rsid w:val="00A3552D"/>
    <w:rsid w:val="00A53802"/>
    <w:rsid w:val="00A54B85"/>
    <w:rsid w:val="00A7143C"/>
    <w:rsid w:val="00A80B39"/>
    <w:rsid w:val="00AB00B1"/>
    <w:rsid w:val="00AC4D3B"/>
    <w:rsid w:val="00AE5B45"/>
    <w:rsid w:val="00AE6AFD"/>
    <w:rsid w:val="00AF3054"/>
    <w:rsid w:val="00AF5684"/>
    <w:rsid w:val="00AF6570"/>
    <w:rsid w:val="00B11095"/>
    <w:rsid w:val="00B26F85"/>
    <w:rsid w:val="00B30009"/>
    <w:rsid w:val="00B45147"/>
    <w:rsid w:val="00B54846"/>
    <w:rsid w:val="00B55160"/>
    <w:rsid w:val="00B55C62"/>
    <w:rsid w:val="00B729E4"/>
    <w:rsid w:val="00B852C2"/>
    <w:rsid w:val="00B924B4"/>
    <w:rsid w:val="00BA177E"/>
    <w:rsid w:val="00BB1540"/>
    <w:rsid w:val="00BC2B1A"/>
    <w:rsid w:val="00BC3B51"/>
    <w:rsid w:val="00BC4A5C"/>
    <w:rsid w:val="00BD0B62"/>
    <w:rsid w:val="00BF0141"/>
    <w:rsid w:val="00BF57B1"/>
    <w:rsid w:val="00C04E59"/>
    <w:rsid w:val="00C166F5"/>
    <w:rsid w:val="00C22214"/>
    <w:rsid w:val="00C25F3C"/>
    <w:rsid w:val="00C35EB4"/>
    <w:rsid w:val="00C37715"/>
    <w:rsid w:val="00C534A4"/>
    <w:rsid w:val="00C80466"/>
    <w:rsid w:val="00C80D4A"/>
    <w:rsid w:val="00C813CE"/>
    <w:rsid w:val="00C83317"/>
    <w:rsid w:val="00C83AC7"/>
    <w:rsid w:val="00C84310"/>
    <w:rsid w:val="00C87878"/>
    <w:rsid w:val="00C87D22"/>
    <w:rsid w:val="00C95DE3"/>
    <w:rsid w:val="00CA1974"/>
    <w:rsid w:val="00CA5811"/>
    <w:rsid w:val="00CC46C2"/>
    <w:rsid w:val="00CC684A"/>
    <w:rsid w:val="00CC79B9"/>
    <w:rsid w:val="00CD0082"/>
    <w:rsid w:val="00CD7282"/>
    <w:rsid w:val="00CF0866"/>
    <w:rsid w:val="00D21D92"/>
    <w:rsid w:val="00D24163"/>
    <w:rsid w:val="00D31319"/>
    <w:rsid w:val="00D355FE"/>
    <w:rsid w:val="00D35834"/>
    <w:rsid w:val="00D5078E"/>
    <w:rsid w:val="00D533E3"/>
    <w:rsid w:val="00D717C0"/>
    <w:rsid w:val="00D72207"/>
    <w:rsid w:val="00D92EDA"/>
    <w:rsid w:val="00DA0BFD"/>
    <w:rsid w:val="00DA24AE"/>
    <w:rsid w:val="00DA7D02"/>
    <w:rsid w:val="00DD6DE7"/>
    <w:rsid w:val="00DF2F9B"/>
    <w:rsid w:val="00DF454C"/>
    <w:rsid w:val="00E12189"/>
    <w:rsid w:val="00E24943"/>
    <w:rsid w:val="00E33276"/>
    <w:rsid w:val="00E356C6"/>
    <w:rsid w:val="00E46E53"/>
    <w:rsid w:val="00E51B13"/>
    <w:rsid w:val="00E63E63"/>
    <w:rsid w:val="00E82A17"/>
    <w:rsid w:val="00E959A3"/>
    <w:rsid w:val="00EA0501"/>
    <w:rsid w:val="00EC0479"/>
    <w:rsid w:val="00EC2990"/>
    <w:rsid w:val="00EC4925"/>
    <w:rsid w:val="00ED77EF"/>
    <w:rsid w:val="00EF1532"/>
    <w:rsid w:val="00F066D0"/>
    <w:rsid w:val="00F111E7"/>
    <w:rsid w:val="00F14121"/>
    <w:rsid w:val="00F255C8"/>
    <w:rsid w:val="00F35C99"/>
    <w:rsid w:val="00F367CD"/>
    <w:rsid w:val="00F413B4"/>
    <w:rsid w:val="00F577EC"/>
    <w:rsid w:val="00F64C27"/>
    <w:rsid w:val="00F9336A"/>
    <w:rsid w:val="00F956D3"/>
    <w:rsid w:val="00FA3903"/>
    <w:rsid w:val="00FB0FCF"/>
    <w:rsid w:val="00FB57FA"/>
    <w:rsid w:val="00FB6782"/>
    <w:rsid w:val="00FC34C6"/>
    <w:rsid w:val="00FC6006"/>
    <w:rsid w:val="00FC79C2"/>
    <w:rsid w:val="00FE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476E3"/>
  <w15:docId w15:val="{DF08BD68-07CE-464F-A8CF-4C782737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CE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101CE7"/>
    <w:pPr>
      <w:jc w:val="center"/>
    </w:pPr>
    <w:rPr>
      <w:sz w:val="60"/>
      <w:szCs w:val="20"/>
    </w:rPr>
  </w:style>
  <w:style w:type="paragraph" w:styleId="Corpsdetexte">
    <w:name w:val="Body Text"/>
    <w:basedOn w:val="Normal"/>
    <w:rsid w:val="00101CE7"/>
    <w:pPr>
      <w:tabs>
        <w:tab w:val="left" w:pos="4536"/>
      </w:tabs>
      <w:jc w:val="both"/>
    </w:pPr>
    <w:rPr>
      <w:sz w:val="28"/>
      <w:szCs w:val="20"/>
    </w:rPr>
  </w:style>
  <w:style w:type="paragraph" w:styleId="Corpsdetexte2">
    <w:name w:val="Body Text 2"/>
    <w:basedOn w:val="Normal"/>
    <w:rsid w:val="00101CE7"/>
    <w:pPr>
      <w:jc w:val="both"/>
    </w:pPr>
    <w:rPr>
      <w:rFonts w:ascii="Arial" w:hAnsi="Arial"/>
      <w:i/>
      <w:sz w:val="20"/>
      <w:szCs w:val="20"/>
    </w:rPr>
  </w:style>
  <w:style w:type="paragraph" w:styleId="En-tte">
    <w:name w:val="header"/>
    <w:basedOn w:val="Normal"/>
    <w:rsid w:val="00101CE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01CE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01CE7"/>
  </w:style>
  <w:style w:type="paragraph" w:styleId="Textedebulles">
    <w:name w:val="Balloon Text"/>
    <w:basedOn w:val="Normal"/>
    <w:link w:val="TextedebullesCar"/>
    <w:uiPriority w:val="99"/>
    <w:semiHidden/>
    <w:unhideWhenUsed/>
    <w:rsid w:val="00FB57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7F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C79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ramemoyenne1-Accent11">
    <w:name w:val="Trame moyenne 1 - Accent 11"/>
    <w:basedOn w:val="TableauNormal"/>
    <w:uiPriority w:val="63"/>
    <w:rsid w:val="00CC79B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C79B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laire-Accent2">
    <w:name w:val="Light List Accent 2"/>
    <w:basedOn w:val="TableauNormal"/>
    <w:uiPriority w:val="61"/>
    <w:rsid w:val="00BC2B1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5">
    <w:name w:val="Light List Accent 5"/>
    <w:basedOn w:val="TableauNormal"/>
    <w:uiPriority w:val="61"/>
    <w:rsid w:val="00BC2B1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1">
    <w:name w:val="Light List Accent 1"/>
    <w:basedOn w:val="TableauNormal"/>
    <w:uiPriority w:val="61"/>
    <w:rsid w:val="00BC2B1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F413B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413B4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5B65C5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C534A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97D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56D3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hane\Local%20Settings\Temporary%20Internet%20Files\Content.Outlook\4KDAUE2B\dossier%20d'inscription%202009%20corrig&#23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10D615-4A56-491D-B823-B74994C085F0}"/>
      </w:docPartPr>
      <w:docPartBody>
        <w:p w:rsidR="0037440F" w:rsidRDefault="009A74C3">
          <w:r w:rsidRPr="003C5192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4C3"/>
    <w:rsid w:val="000208F2"/>
    <w:rsid w:val="00042342"/>
    <w:rsid w:val="00113A02"/>
    <w:rsid w:val="00163E5B"/>
    <w:rsid w:val="00183A48"/>
    <w:rsid w:val="001C10E7"/>
    <w:rsid w:val="001E1622"/>
    <w:rsid w:val="001F69FC"/>
    <w:rsid w:val="002106D4"/>
    <w:rsid w:val="00234D0D"/>
    <w:rsid w:val="00252D60"/>
    <w:rsid w:val="002841F2"/>
    <w:rsid w:val="0037440F"/>
    <w:rsid w:val="0037651B"/>
    <w:rsid w:val="00387B67"/>
    <w:rsid w:val="0039702F"/>
    <w:rsid w:val="003B1DB3"/>
    <w:rsid w:val="003E36E1"/>
    <w:rsid w:val="004074CF"/>
    <w:rsid w:val="004423C0"/>
    <w:rsid w:val="00487619"/>
    <w:rsid w:val="00496502"/>
    <w:rsid w:val="004B6031"/>
    <w:rsid w:val="004C7B83"/>
    <w:rsid w:val="00543E40"/>
    <w:rsid w:val="006019F4"/>
    <w:rsid w:val="00637BBC"/>
    <w:rsid w:val="006C3DA7"/>
    <w:rsid w:val="00714C4D"/>
    <w:rsid w:val="007655E6"/>
    <w:rsid w:val="00784034"/>
    <w:rsid w:val="0078697F"/>
    <w:rsid w:val="007F5F32"/>
    <w:rsid w:val="0081424A"/>
    <w:rsid w:val="0090629F"/>
    <w:rsid w:val="0095068E"/>
    <w:rsid w:val="009A74C3"/>
    <w:rsid w:val="009C73F2"/>
    <w:rsid w:val="009D0E94"/>
    <w:rsid w:val="00A21771"/>
    <w:rsid w:val="00AA0B85"/>
    <w:rsid w:val="00AF44FC"/>
    <w:rsid w:val="00B72C31"/>
    <w:rsid w:val="00BD3237"/>
    <w:rsid w:val="00C21437"/>
    <w:rsid w:val="00CF53F9"/>
    <w:rsid w:val="00D22728"/>
    <w:rsid w:val="00D84586"/>
    <w:rsid w:val="00D92B49"/>
    <w:rsid w:val="00DD6DE7"/>
    <w:rsid w:val="00E55A55"/>
    <w:rsid w:val="00EC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A74C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5A73-D88C-4946-A8BE-6841971D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d'inscription 2009 corrigé</Template>
  <TotalTime>8</TotalTime>
  <Pages>3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19ème</vt:lpstr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19ème</dc:title>
  <dc:creator>*****</dc:creator>
  <cp:lastModifiedBy>elisabeth veruni</cp:lastModifiedBy>
  <cp:revision>2</cp:revision>
  <cp:lastPrinted>2020-12-23T11:48:00Z</cp:lastPrinted>
  <dcterms:created xsi:type="dcterms:W3CDTF">2026-08-16T16:16:00Z</dcterms:created>
  <dcterms:modified xsi:type="dcterms:W3CDTF">2026-08-16T16:16:00Z</dcterms:modified>
</cp:coreProperties>
</file>